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FAE" w:rsidRDefault="00447FAE" w:rsidP="00447FAE">
      <w:pPr>
        <w:pStyle w:val="Default"/>
        <w:shd w:val="clear" w:color="auto" w:fill="C6D9F1"/>
        <w:ind w:right="-568"/>
        <w:rPr>
          <w:b/>
        </w:rPr>
      </w:pPr>
      <w:r>
        <w:rPr>
          <w:b/>
        </w:rPr>
        <w:t>DOC.2 ): FICHA DE IDENTIFICACIÓN DO PRODUTO OU ARTIGO QUE COMERCIALIZARÁ NA WEB MECAM.NET (UNHA FICHA POR CADA PRODUTO/ARTIGO)</w:t>
      </w:r>
    </w:p>
    <w:p w:rsidR="00CD4143" w:rsidRDefault="00CD4143" w:rsidP="00447FAE">
      <w:pPr>
        <w:pStyle w:val="Default"/>
        <w:shd w:val="clear" w:color="auto" w:fill="C6D9F1"/>
        <w:ind w:right="-568"/>
        <w:rPr>
          <w:b/>
        </w:rPr>
      </w:pPr>
    </w:p>
    <w:p w:rsidR="004B644C" w:rsidRPr="00D3061F" w:rsidRDefault="004B644C" w:rsidP="00447FAE">
      <w:pPr>
        <w:pStyle w:val="Default"/>
        <w:shd w:val="clear" w:color="auto" w:fill="C6D9F1"/>
        <w:ind w:right="-568"/>
        <w:rPr>
          <w:b/>
        </w:rPr>
      </w:pPr>
    </w:p>
    <w:tbl>
      <w:tblPr>
        <w:tblW w:w="9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3"/>
        <w:gridCol w:w="1193"/>
        <w:gridCol w:w="828"/>
        <w:gridCol w:w="2418"/>
        <w:gridCol w:w="2020"/>
      </w:tblGrid>
      <w:tr w:rsidR="001C7521" w:rsidRPr="00447FAE" w:rsidTr="00A47A02">
        <w:tc>
          <w:tcPr>
            <w:tcW w:w="9202" w:type="dxa"/>
            <w:gridSpan w:val="5"/>
            <w:shd w:val="clear" w:color="auto" w:fill="D9D9D9"/>
          </w:tcPr>
          <w:p w:rsidR="001C7521" w:rsidRPr="00447FAE" w:rsidRDefault="001C7521" w:rsidP="00B01437">
            <w:pPr>
              <w:spacing w:line="240" w:lineRule="auto"/>
              <w:rPr>
                <w:b/>
                <w:sz w:val="18"/>
                <w:szCs w:val="18"/>
              </w:rPr>
            </w:pPr>
            <w:r w:rsidRPr="00447FAE">
              <w:rPr>
                <w:b/>
                <w:sz w:val="18"/>
                <w:szCs w:val="18"/>
              </w:rPr>
              <w:t>DATOS DO SOLICITANTE</w:t>
            </w:r>
          </w:p>
        </w:tc>
      </w:tr>
      <w:tr w:rsidR="00447FAE" w:rsidRPr="00447FAE" w:rsidTr="00E02BFB">
        <w:trPr>
          <w:trHeight w:val="377"/>
        </w:trPr>
        <w:tc>
          <w:tcPr>
            <w:tcW w:w="2743" w:type="dxa"/>
            <w:shd w:val="clear" w:color="auto" w:fill="auto"/>
          </w:tcPr>
          <w:p w:rsidR="00447FAE" w:rsidRPr="00447FAE" w:rsidRDefault="00447FAE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NOME DA EMPRESA</w:t>
            </w:r>
          </w:p>
        </w:tc>
        <w:sdt>
          <w:sdtPr>
            <w:rPr>
              <w:sz w:val="18"/>
              <w:szCs w:val="18"/>
            </w:rPr>
            <w:id w:val="-844474992"/>
            <w:placeholder>
              <w:docPart w:val="493DEC9D91CA4983BB6E6B3EF40EA0D9"/>
            </w:placeholder>
            <w:showingPlcHdr/>
          </w:sdtPr>
          <w:sdtContent>
            <w:bookmarkStart w:id="0" w:name="_GoBack" w:displacedByCustomXml="prev"/>
            <w:tc>
              <w:tcPr>
                <w:tcW w:w="6459" w:type="dxa"/>
                <w:gridSpan w:val="4"/>
                <w:shd w:val="clear" w:color="auto" w:fill="auto"/>
              </w:tcPr>
              <w:p w:rsidR="00447FAE" w:rsidRPr="00447FAE" w:rsidRDefault="00CD4143" w:rsidP="009C0050">
                <w:pPr>
                  <w:spacing w:line="240" w:lineRule="auto"/>
                  <w:rPr>
                    <w:sz w:val="18"/>
                    <w:szCs w:val="18"/>
                  </w:rPr>
                </w:pPr>
                <w:r w:rsidRPr="00CD4143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  <w:bookmarkEnd w:id="0" w:displacedByCustomXml="next"/>
        </w:sdt>
      </w:tr>
      <w:tr w:rsidR="00447FAE" w:rsidRPr="00447FAE" w:rsidTr="00B01437">
        <w:tc>
          <w:tcPr>
            <w:tcW w:w="2743" w:type="dxa"/>
            <w:shd w:val="clear" w:color="auto" w:fill="auto"/>
          </w:tcPr>
          <w:p w:rsidR="00447FAE" w:rsidRPr="00447FAE" w:rsidRDefault="00447FAE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CIF/NIF</w:t>
            </w:r>
          </w:p>
        </w:tc>
        <w:sdt>
          <w:sdtPr>
            <w:rPr>
              <w:sz w:val="18"/>
              <w:szCs w:val="18"/>
            </w:rPr>
            <w:id w:val="2096886364"/>
            <w:placeholder>
              <w:docPart w:val="AEC05D41A2834C9EA06EFAA9A1087223"/>
            </w:placeholder>
            <w:showingPlcHdr/>
          </w:sdtPr>
          <w:sdtContent>
            <w:tc>
              <w:tcPr>
                <w:tcW w:w="6459" w:type="dxa"/>
                <w:gridSpan w:val="4"/>
                <w:shd w:val="clear" w:color="auto" w:fill="auto"/>
              </w:tcPr>
              <w:p w:rsidR="00447FAE" w:rsidRPr="00447FAE" w:rsidRDefault="00CD4143" w:rsidP="009C0050">
                <w:pPr>
                  <w:spacing w:line="240" w:lineRule="auto"/>
                  <w:rPr>
                    <w:sz w:val="18"/>
                    <w:szCs w:val="18"/>
                  </w:rPr>
                </w:pPr>
                <w:r w:rsidRPr="00CD4143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447FAE" w:rsidRPr="00447FAE" w:rsidTr="00B01437">
        <w:tc>
          <w:tcPr>
            <w:tcW w:w="2743" w:type="dxa"/>
            <w:shd w:val="clear" w:color="auto" w:fill="auto"/>
          </w:tcPr>
          <w:p w:rsidR="00447FAE" w:rsidRPr="00447FAE" w:rsidRDefault="00447FAE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MAIL DE CONTACTO</w:t>
            </w:r>
          </w:p>
        </w:tc>
        <w:tc>
          <w:tcPr>
            <w:tcW w:w="6459" w:type="dxa"/>
            <w:gridSpan w:val="4"/>
            <w:shd w:val="clear" w:color="auto" w:fill="auto"/>
          </w:tcPr>
          <w:p w:rsidR="00447FAE" w:rsidRPr="00447FAE" w:rsidRDefault="00197D30" w:rsidP="009C0050">
            <w:pPr>
              <w:tabs>
                <w:tab w:val="left" w:pos="4575"/>
              </w:tabs>
              <w:spacing w:line="240" w:lineRule="au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461160015"/>
                <w:placeholder>
                  <w:docPart w:val="DF0CC8B5CF2147688447717331BDD32D"/>
                </w:placeholder>
                <w:showingPlcHdr/>
              </w:sdtPr>
              <w:sdtContent>
                <w:r w:rsidR="00CD4143" w:rsidRPr="00CD4143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447FAE" w:rsidRPr="00447FAE" w:rsidTr="00B01437">
        <w:tc>
          <w:tcPr>
            <w:tcW w:w="2743" w:type="dxa"/>
            <w:shd w:val="clear" w:color="auto" w:fill="auto"/>
          </w:tcPr>
          <w:p w:rsidR="00447FAE" w:rsidRPr="00447FAE" w:rsidRDefault="00447FAE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TFN CONTACTO</w:t>
            </w:r>
          </w:p>
        </w:tc>
        <w:sdt>
          <w:sdtPr>
            <w:rPr>
              <w:sz w:val="18"/>
              <w:szCs w:val="18"/>
            </w:rPr>
            <w:id w:val="1197040594"/>
            <w:placeholder>
              <w:docPart w:val="229C687528244D4DABFC858B5C777DAD"/>
            </w:placeholder>
            <w:showingPlcHdr/>
          </w:sdtPr>
          <w:sdtContent>
            <w:tc>
              <w:tcPr>
                <w:tcW w:w="6459" w:type="dxa"/>
                <w:gridSpan w:val="4"/>
                <w:shd w:val="clear" w:color="auto" w:fill="auto"/>
              </w:tcPr>
              <w:p w:rsidR="00447FAE" w:rsidRPr="00447FAE" w:rsidRDefault="00E02BFB" w:rsidP="00B01437">
                <w:pPr>
                  <w:spacing w:line="240" w:lineRule="auto"/>
                  <w:rPr>
                    <w:sz w:val="18"/>
                    <w:szCs w:val="18"/>
                  </w:rPr>
                </w:pPr>
                <w:r w:rsidRPr="006637AA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447FAE" w:rsidRPr="00447FAE" w:rsidTr="00B01437">
        <w:tc>
          <w:tcPr>
            <w:tcW w:w="2743" w:type="dxa"/>
            <w:shd w:val="clear" w:color="auto" w:fill="auto"/>
          </w:tcPr>
          <w:p w:rsidR="00447FAE" w:rsidRPr="00447FAE" w:rsidRDefault="00447FAE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DATOS REPRESENTANTE</w:t>
            </w:r>
          </w:p>
        </w:tc>
        <w:sdt>
          <w:sdtPr>
            <w:rPr>
              <w:sz w:val="18"/>
              <w:szCs w:val="18"/>
            </w:rPr>
            <w:id w:val="-986399076"/>
            <w:placeholder>
              <w:docPart w:val="915C905A8840490093C670D65EAB62C0"/>
            </w:placeholder>
            <w:showingPlcHdr/>
          </w:sdtPr>
          <w:sdtContent>
            <w:tc>
              <w:tcPr>
                <w:tcW w:w="6459" w:type="dxa"/>
                <w:gridSpan w:val="4"/>
                <w:shd w:val="clear" w:color="auto" w:fill="auto"/>
              </w:tcPr>
              <w:p w:rsidR="00447FAE" w:rsidRPr="00447FAE" w:rsidRDefault="00E02BFB" w:rsidP="00B01437">
                <w:pPr>
                  <w:spacing w:line="240" w:lineRule="auto"/>
                  <w:rPr>
                    <w:sz w:val="18"/>
                    <w:szCs w:val="18"/>
                  </w:rPr>
                </w:pPr>
                <w:r w:rsidRPr="006637AA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1C7521" w:rsidRPr="00447FAE" w:rsidTr="000E3780">
        <w:tc>
          <w:tcPr>
            <w:tcW w:w="9202" w:type="dxa"/>
            <w:gridSpan w:val="5"/>
            <w:shd w:val="clear" w:color="auto" w:fill="D9D9D9"/>
          </w:tcPr>
          <w:p w:rsidR="001C7521" w:rsidRPr="00447FAE" w:rsidRDefault="001C7521" w:rsidP="00B01437">
            <w:pPr>
              <w:spacing w:line="240" w:lineRule="auto"/>
              <w:rPr>
                <w:b/>
                <w:sz w:val="18"/>
                <w:szCs w:val="18"/>
              </w:rPr>
            </w:pPr>
            <w:r w:rsidRPr="00447FAE">
              <w:rPr>
                <w:b/>
                <w:sz w:val="18"/>
                <w:szCs w:val="18"/>
              </w:rPr>
              <w:t>DATOS DO PRODUTO</w:t>
            </w:r>
          </w:p>
        </w:tc>
      </w:tr>
      <w:tr w:rsidR="00447FAE" w:rsidRPr="00447FAE" w:rsidTr="00B01437">
        <w:tc>
          <w:tcPr>
            <w:tcW w:w="2743" w:type="dxa"/>
            <w:shd w:val="clear" w:color="auto" w:fill="auto"/>
          </w:tcPr>
          <w:p w:rsidR="00447FAE" w:rsidRPr="00447FAE" w:rsidRDefault="00447FAE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NOME DO PRODUTO</w:t>
            </w:r>
          </w:p>
        </w:tc>
        <w:tc>
          <w:tcPr>
            <w:tcW w:w="6459" w:type="dxa"/>
            <w:gridSpan w:val="4"/>
            <w:shd w:val="clear" w:color="auto" w:fill="auto"/>
          </w:tcPr>
          <w:p w:rsidR="00447FAE" w:rsidRPr="00447FAE" w:rsidRDefault="00197D30" w:rsidP="00B01437">
            <w:pPr>
              <w:spacing w:line="240" w:lineRule="auto"/>
              <w:rPr>
                <w:color w:val="BFBFBF"/>
                <w:sz w:val="18"/>
                <w:szCs w:val="18"/>
              </w:rPr>
            </w:pPr>
            <w:sdt>
              <w:sdtPr>
                <w:rPr>
                  <w:color w:val="BFBFBF"/>
                  <w:sz w:val="18"/>
                  <w:szCs w:val="18"/>
                </w:rPr>
                <w:id w:val="-723602479"/>
                <w:placeholder>
                  <w:docPart w:val="B96CB7D55F774913B01625A90AC60BF2"/>
                </w:placeholder>
                <w:showingPlcHdr/>
              </w:sdtPr>
              <w:sdtContent>
                <w:r w:rsidR="00E02BFB" w:rsidRPr="006637AA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447FAE" w:rsidRPr="00447FAE" w:rsidTr="00B01437">
        <w:tc>
          <w:tcPr>
            <w:tcW w:w="2743" w:type="dxa"/>
            <w:shd w:val="clear" w:color="auto" w:fill="auto"/>
          </w:tcPr>
          <w:p w:rsidR="00447FAE" w:rsidRPr="00447FAE" w:rsidRDefault="00447FAE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CODIGO DE IDENTIFICACIÓN</w:t>
            </w:r>
          </w:p>
        </w:tc>
        <w:tc>
          <w:tcPr>
            <w:tcW w:w="6459" w:type="dxa"/>
            <w:gridSpan w:val="4"/>
            <w:shd w:val="clear" w:color="auto" w:fill="auto"/>
          </w:tcPr>
          <w:p w:rsidR="00447FAE" w:rsidRPr="00447FAE" w:rsidRDefault="00197D30" w:rsidP="00CD4143">
            <w:pPr>
              <w:spacing w:line="240" w:lineRule="auto"/>
              <w:rPr>
                <w:color w:val="BFBFBF"/>
                <w:sz w:val="18"/>
                <w:szCs w:val="18"/>
              </w:rPr>
            </w:pPr>
            <w:sdt>
              <w:sdtPr>
                <w:rPr>
                  <w:color w:val="BFBFBF"/>
                  <w:sz w:val="18"/>
                  <w:szCs w:val="18"/>
                </w:rPr>
                <w:id w:val="-1383409578"/>
                <w:placeholder>
                  <w:docPart w:val="6246B4F1DEFF49B08D774A6B48F54BEB"/>
                </w:placeholder>
                <w:showingPlcHdr/>
              </w:sdtPr>
              <w:sdtContent>
                <w:r w:rsidR="00E02BFB" w:rsidRPr="006637AA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447FAE" w:rsidRPr="00447FAE" w:rsidTr="00B01437">
        <w:tc>
          <w:tcPr>
            <w:tcW w:w="2743" w:type="dxa"/>
            <w:shd w:val="clear" w:color="auto" w:fill="auto"/>
          </w:tcPr>
          <w:p w:rsidR="00447FAE" w:rsidRPr="00447FAE" w:rsidRDefault="00447FAE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CATEGORIA DE VENDA</w:t>
            </w:r>
          </w:p>
        </w:tc>
        <w:tc>
          <w:tcPr>
            <w:tcW w:w="6459" w:type="dxa"/>
            <w:gridSpan w:val="4"/>
            <w:shd w:val="clear" w:color="auto" w:fill="auto"/>
          </w:tcPr>
          <w:p w:rsidR="00447FAE" w:rsidRPr="00447FAE" w:rsidRDefault="00197D30" w:rsidP="00CD4143">
            <w:pPr>
              <w:spacing w:line="240" w:lineRule="auto"/>
              <w:rPr>
                <w:color w:val="BFBFBF"/>
                <w:sz w:val="18"/>
                <w:szCs w:val="18"/>
              </w:rPr>
            </w:pPr>
            <w:sdt>
              <w:sdtPr>
                <w:rPr>
                  <w:color w:val="BFBFBF"/>
                  <w:sz w:val="18"/>
                  <w:szCs w:val="18"/>
                </w:rPr>
                <w:id w:val="-1208488035"/>
                <w:placeholder>
                  <w:docPart w:val="5717A519C25F49C598E3563A35AFC8A5"/>
                </w:placeholder>
                <w:showingPlcHdr/>
              </w:sdtPr>
              <w:sdtContent>
                <w:r w:rsidR="00E02BFB" w:rsidRPr="006637AA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447FAE" w:rsidRPr="00447FAE" w:rsidTr="00B01437">
        <w:tc>
          <w:tcPr>
            <w:tcW w:w="2743" w:type="dxa"/>
            <w:shd w:val="clear" w:color="auto" w:fill="auto"/>
          </w:tcPr>
          <w:p w:rsidR="00447FAE" w:rsidRPr="00447FAE" w:rsidRDefault="00447FAE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IMAXE DO PRODUTO</w:t>
            </w:r>
          </w:p>
        </w:tc>
        <w:tc>
          <w:tcPr>
            <w:tcW w:w="6459" w:type="dxa"/>
            <w:gridSpan w:val="4"/>
            <w:shd w:val="clear" w:color="auto" w:fill="auto"/>
          </w:tcPr>
          <w:p w:rsidR="004B644C" w:rsidRDefault="004B644C" w:rsidP="00B01437">
            <w:pPr>
              <w:spacing w:line="240" w:lineRule="auto"/>
              <w:rPr>
                <w:color w:val="BFBFBF"/>
                <w:sz w:val="18"/>
                <w:szCs w:val="18"/>
              </w:rPr>
            </w:pPr>
          </w:p>
          <w:sdt>
            <w:sdtPr>
              <w:rPr>
                <w:color w:val="BFBFBF"/>
                <w:sz w:val="18"/>
                <w:szCs w:val="18"/>
              </w:rPr>
              <w:id w:val="-643426518"/>
              <w:showingPlcHdr/>
              <w:picture/>
            </w:sdtPr>
            <w:sdtContent>
              <w:p w:rsidR="00962E5D" w:rsidRDefault="00E02BFB" w:rsidP="00B01437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  <w:r>
                  <w:rPr>
                    <w:noProof/>
                    <w:color w:val="BFBFBF"/>
                    <w:sz w:val="18"/>
                    <w:szCs w:val="18"/>
                    <w:lang w:val="es-ES" w:eastAsia="es-ES"/>
                  </w:rPr>
                  <w:drawing>
                    <wp:inline distT="0" distB="0" distL="0" distR="0">
                      <wp:extent cx="3314700" cy="2524125"/>
                      <wp:effectExtent l="0" t="0" r="0" b="0"/>
                      <wp:docPr id="5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14700" cy="252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4B644C" w:rsidRPr="00447FAE" w:rsidRDefault="004B644C" w:rsidP="00B01437">
            <w:pPr>
              <w:spacing w:line="240" w:lineRule="auto"/>
              <w:rPr>
                <w:color w:val="BFBFBF"/>
                <w:sz w:val="18"/>
                <w:szCs w:val="18"/>
              </w:rPr>
            </w:pPr>
          </w:p>
        </w:tc>
      </w:tr>
      <w:tr w:rsidR="00447FAE" w:rsidRPr="00447FAE" w:rsidTr="00B01437">
        <w:tc>
          <w:tcPr>
            <w:tcW w:w="9202" w:type="dxa"/>
            <w:gridSpan w:val="5"/>
            <w:shd w:val="clear" w:color="auto" w:fill="D9D9D9"/>
          </w:tcPr>
          <w:p w:rsidR="00447FAE" w:rsidRPr="00447FAE" w:rsidRDefault="00447FAE" w:rsidP="00B01437">
            <w:pPr>
              <w:spacing w:line="240" w:lineRule="auto"/>
              <w:rPr>
                <w:b/>
                <w:sz w:val="18"/>
                <w:szCs w:val="18"/>
              </w:rPr>
            </w:pPr>
            <w:r w:rsidRPr="00447FAE">
              <w:rPr>
                <w:b/>
                <w:sz w:val="18"/>
                <w:szCs w:val="18"/>
              </w:rPr>
              <w:t>CARACTERÍSTICA DO ENCAIXE SEGÚN NORMAS TECNICAS ENCAIXE CAMARIÑAS</w:t>
            </w:r>
          </w:p>
        </w:tc>
      </w:tr>
      <w:tr w:rsidR="004B644C" w:rsidRPr="00447FAE" w:rsidTr="004B644C">
        <w:tc>
          <w:tcPr>
            <w:tcW w:w="2743" w:type="dxa"/>
            <w:shd w:val="clear" w:color="auto" w:fill="auto"/>
          </w:tcPr>
          <w:p w:rsidR="004B644C" w:rsidRPr="00447FAE" w:rsidRDefault="004B644C" w:rsidP="00394A38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CATEGORIA DE ENCAIXE</w:t>
            </w:r>
          </w:p>
        </w:tc>
        <w:sdt>
          <w:sdtPr>
            <w:rPr>
              <w:color w:val="BFBFBF"/>
              <w:sz w:val="18"/>
              <w:szCs w:val="18"/>
            </w:rPr>
            <w:id w:val="47116632"/>
            <w:placeholder>
              <w:docPart w:val="DefaultPlaceholder_1081868574"/>
            </w:placeholder>
            <w:showingPlcHdr/>
          </w:sdtPr>
          <w:sdtContent>
            <w:tc>
              <w:tcPr>
                <w:tcW w:w="1193" w:type="dxa"/>
                <w:shd w:val="clear" w:color="auto" w:fill="auto"/>
              </w:tcPr>
              <w:p w:rsidR="004B644C" w:rsidRPr="00447FAE" w:rsidRDefault="004B644C" w:rsidP="00E02BFB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</w:p>
            </w:tc>
          </w:sdtContent>
        </w:sdt>
        <w:tc>
          <w:tcPr>
            <w:tcW w:w="3246" w:type="dxa"/>
            <w:gridSpan w:val="2"/>
            <w:shd w:val="clear" w:color="auto" w:fill="auto"/>
          </w:tcPr>
          <w:p w:rsidR="004B644C" w:rsidRDefault="004B644C" w:rsidP="002C69E6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TIPO (SEGÚN CATEGORIA)</w:t>
            </w:r>
          </w:p>
          <w:p w:rsidR="00E02BFB" w:rsidRPr="00447FAE" w:rsidRDefault="00E02BFB" w:rsidP="002C69E6">
            <w:pPr>
              <w:spacing w:line="240" w:lineRule="auto"/>
              <w:rPr>
                <w:sz w:val="18"/>
                <w:szCs w:val="18"/>
              </w:rPr>
            </w:pPr>
          </w:p>
        </w:tc>
        <w:sdt>
          <w:sdtPr>
            <w:rPr>
              <w:color w:val="BFBFBF"/>
              <w:sz w:val="18"/>
              <w:szCs w:val="18"/>
            </w:rPr>
            <w:id w:val="2003856062"/>
            <w:placeholder>
              <w:docPart w:val="DefaultPlaceholder_1081868574"/>
            </w:placeholder>
            <w:showingPlcHdr/>
          </w:sdtPr>
          <w:sdtContent>
            <w:tc>
              <w:tcPr>
                <w:tcW w:w="2020" w:type="dxa"/>
                <w:shd w:val="clear" w:color="auto" w:fill="auto"/>
              </w:tcPr>
              <w:p w:rsidR="004B644C" w:rsidRPr="00447FAE" w:rsidRDefault="004B644C" w:rsidP="002D1DF7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</w:p>
            </w:tc>
          </w:sdtContent>
        </w:sdt>
      </w:tr>
      <w:tr w:rsidR="004B644C" w:rsidRPr="00447FAE" w:rsidTr="004B644C">
        <w:tc>
          <w:tcPr>
            <w:tcW w:w="2743" w:type="dxa"/>
            <w:shd w:val="clear" w:color="auto" w:fill="auto"/>
          </w:tcPr>
          <w:p w:rsidR="004B644C" w:rsidRPr="00447FAE" w:rsidRDefault="004B644C" w:rsidP="00394A38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Puntilla</w:t>
            </w:r>
          </w:p>
        </w:tc>
        <w:sdt>
          <w:sdtPr>
            <w:rPr>
              <w:color w:val="BFBFBF"/>
              <w:sz w:val="18"/>
              <w:szCs w:val="18"/>
            </w:rPr>
            <w:id w:val="1783459887"/>
            <w:placeholder>
              <w:docPart w:val="DefaultPlaceholder_1081868574"/>
            </w:placeholder>
            <w:showingPlcHdr/>
          </w:sdtPr>
          <w:sdtContent>
            <w:tc>
              <w:tcPr>
                <w:tcW w:w="1193" w:type="dxa"/>
                <w:shd w:val="clear" w:color="auto" w:fill="auto"/>
              </w:tcPr>
              <w:p w:rsidR="004B644C" w:rsidRPr="00447FAE" w:rsidRDefault="004B644C" w:rsidP="00E02BFB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320896096"/>
            <w:placeholder>
              <w:docPart w:val="DefaultPlaceholder_1081868574"/>
            </w:placeholder>
            <w:showingPlcHdr/>
          </w:sdtPr>
          <w:sdtContent>
            <w:tc>
              <w:tcPr>
                <w:tcW w:w="3246" w:type="dxa"/>
                <w:gridSpan w:val="2"/>
                <w:shd w:val="clear" w:color="auto" w:fill="auto"/>
              </w:tcPr>
              <w:p w:rsidR="004B644C" w:rsidRPr="00447FAE" w:rsidRDefault="004B644C" w:rsidP="00E02BFB">
                <w:pPr>
                  <w:spacing w:line="240" w:lineRule="auto"/>
                  <w:rPr>
                    <w:sz w:val="18"/>
                    <w:szCs w:val="18"/>
                  </w:rPr>
                </w:pPr>
              </w:p>
            </w:tc>
          </w:sdtContent>
        </w:sdt>
        <w:sdt>
          <w:sdtPr>
            <w:rPr>
              <w:color w:val="BFBFBF"/>
              <w:sz w:val="18"/>
              <w:szCs w:val="18"/>
            </w:rPr>
            <w:id w:val="-1088768707"/>
            <w:placeholder>
              <w:docPart w:val="DefaultPlaceholder_1081868574"/>
            </w:placeholder>
            <w:showingPlcHdr/>
          </w:sdtPr>
          <w:sdtContent>
            <w:tc>
              <w:tcPr>
                <w:tcW w:w="2020" w:type="dxa"/>
                <w:shd w:val="clear" w:color="auto" w:fill="auto"/>
              </w:tcPr>
              <w:p w:rsidR="004B644C" w:rsidRPr="00447FAE" w:rsidRDefault="004B644C" w:rsidP="00E02BFB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</w:p>
            </w:tc>
          </w:sdtContent>
        </w:sdt>
      </w:tr>
      <w:tr w:rsidR="004B644C" w:rsidRPr="00447FAE" w:rsidTr="004B644C">
        <w:tc>
          <w:tcPr>
            <w:tcW w:w="2743" w:type="dxa"/>
            <w:shd w:val="clear" w:color="auto" w:fill="auto"/>
          </w:tcPr>
          <w:p w:rsidR="004B644C" w:rsidRPr="00447FAE" w:rsidRDefault="004B644C" w:rsidP="00394A38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Entredous</w:t>
            </w:r>
          </w:p>
        </w:tc>
        <w:sdt>
          <w:sdtPr>
            <w:rPr>
              <w:color w:val="BFBFBF"/>
              <w:sz w:val="18"/>
              <w:szCs w:val="18"/>
            </w:rPr>
            <w:id w:val="-2041737335"/>
            <w:placeholder>
              <w:docPart w:val="DefaultPlaceholder_1081868574"/>
            </w:placeholder>
            <w:showingPlcHdr/>
          </w:sdtPr>
          <w:sdtContent>
            <w:tc>
              <w:tcPr>
                <w:tcW w:w="1193" w:type="dxa"/>
                <w:shd w:val="clear" w:color="auto" w:fill="auto"/>
              </w:tcPr>
              <w:p w:rsidR="004B644C" w:rsidRPr="00447FAE" w:rsidRDefault="004B644C" w:rsidP="00E02BFB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710340933"/>
            <w:placeholder>
              <w:docPart w:val="DefaultPlaceholder_1081868574"/>
            </w:placeholder>
            <w:showingPlcHdr/>
          </w:sdtPr>
          <w:sdtContent>
            <w:tc>
              <w:tcPr>
                <w:tcW w:w="3246" w:type="dxa"/>
                <w:gridSpan w:val="2"/>
                <w:shd w:val="clear" w:color="auto" w:fill="auto"/>
              </w:tcPr>
              <w:p w:rsidR="004B644C" w:rsidRPr="00447FAE" w:rsidRDefault="004B644C" w:rsidP="00E02BFB">
                <w:pPr>
                  <w:spacing w:line="240" w:lineRule="auto"/>
                  <w:rPr>
                    <w:sz w:val="18"/>
                    <w:szCs w:val="18"/>
                  </w:rPr>
                </w:pPr>
              </w:p>
            </w:tc>
          </w:sdtContent>
        </w:sdt>
        <w:sdt>
          <w:sdtPr>
            <w:rPr>
              <w:color w:val="BFBFBF"/>
              <w:sz w:val="18"/>
              <w:szCs w:val="18"/>
            </w:rPr>
            <w:id w:val="1808579015"/>
            <w:placeholder>
              <w:docPart w:val="DefaultPlaceholder_1081868574"/>
            </w:placeholder>
            <w:showingPlcHdr/>
          </w:sdtPr>
          <w:sdtContent>
            <w:tc>
              <w:tcPr>
                <w:tcW w:w="2020" w:type="dxa"/>
                <w:shd w:val="clear" w:color="auto" w:fill="auto"/>
              </w:tcPr>
              <w:p w:rsidR="004B644C" w:rsidRPr="00447FAE" w:rsidRDefault="004B644C" w:rsidP="00E02BFB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</w:p>
            </w:tc>
          </w:sdtContent>
        </w:sdt>
      </w:tr>
      <w:tr w:rsidR="004B644C" w:rsidRPr="00447FAE" w:rsidTr="004B644C">
        <w:tc>
          <w:tcPr>
            <w:tcW w:w="2743" w:type="dxa"/>
            <w:shd w:val="clear" w:color="auto" w:fill="auto"/>
          </w:tcPr>
          <w:p w:rsidR="004B644C" w:rsidRPr="00447FAE" w:rsidRDefault="004B644C" w:rsidP="00394A38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Aplicacións</w:t>
            </w:r>
          </w:p>
        </w:tc>
        <w:sdt>
          <w:sdtPr>
            <w:rPr>
              <w:color w:val="BFBFBF"/>
              <w:sz w:val="18"/>
              <w:szCs w:val="18"/>
            </w:rPr>
            <w:id w:val="-65963280"/>
            <w:placeholder>
              <w:docPart w:val="DefaultPlaceholder_1081868574"/>
            </w:placeholder>
            <w:showingPlcHdr/>
          </w:sdtPr>
          <w:sdtContent>
            <w:tc>
              <w:tcPr>
                <w:tcW w:w="1193" w:type="dxa"/>
                <w:shd w:val="clear" w:color="auto" w:fill="auto"/>
              </w:tcPr>
              <w:p w:rsidR="004B644C" w:rsidRPr="00447FAE" w:rsidRDefault="004B644C" w:rsidP="00E02BFB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807620388"/>
            <w:placeholder>
              <w:docPart w:val="DefaultPlaceholder_1081868574"/>
            </w:placeholder>
            <w:showingPlcHdr/>
          </w:sdtPr>
          <w:sdtContent>
            <w:tc>
              <w:tcPr>
                <w:tcW w:w="3246" w:type="dxa"/>
                <w:gridSpan w:val="2"/>
                <w:shd w:val="clear" w:color="auto" w:fill="auto"/>
              </w:tcPr>
              <w:p w:rsidR="004B644C" w:rsidRPr="00447FAE" w:rsidRDefault="004B644C" w:rsidP="00E02BFB">
                <w:pPr>
                  <w:spacing w:line="240" w:lineRule="auto"/>
                  <w:rPr>
                    <w:sz w:val="18"/>
                    <w:szCs w:val="18"/>
                  </w:rPr>
                </w:pPr>
              </w:p>
            </w:tc>
          </w:sdtContent>
        </w:sdt>
        <w:sdt>
          <w:sdtPr>
            <w:rPr>
              <w:color w:val="BFBFBF"/>
              <w:sz w:val="18"/>
              <w:szCs w:val="18"/>
            </w:rPr>
            <w:id w:val="-54391014"/>
            <w:placeholder>
              <w:docPart w:val="DefaultPlaceholder_1081868574"/>
            </w:placeholder>
            <w:showingPlcHdr/>
          </w:sdtPr>
          <w:sdtContent>
            <w:tc>
              <w:tcPr>
                <w:tcW w:w="2020" w:type="dxa"/>
                <w:shd w:val="clear" w:color="auto" w:fill="auto"/>
              </w:tcPr>
              <w:p w:rsidR="004B644C" w:rsidRPr="00447FAE" w:rsidRDefault="004B644C" w:rsidP="00E02BFB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</w:p>
            </w:tc>
          </w:sdtContent>
        </w:sdt>
      </w:tr>
      <w:tr w:rsidR="004B644C" w:rsidRPr="00447FAE" w:rsidTr="004B644C">
        <w:tc>
          <w:tcPr>
            <w:tcW w:w="2743" w:type="dxa"/>
            <w:shd w:val="clear" w:color="auto" w:fill="auto"/>
          </w:tcPr>
          <w:p w:rsidR="004B644C" w:rsidRPr="00447FAE" w:rsidRDefault="004B644C" w:rsidP="00394A38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Outros</w:t>
            </w:r>
          </w:p>
        </w:tc>
        <w:sdt>
          <w:sdtPr>
            <w:rPr>
              <w:color w:val="BFBFBF"/>
              <w:sz w:val="18"/>
              <w:szCs w:val="18"/>
            </w:rPr>
            <w:id w:val="-1398270344"/>
            <w:placeholder>
              <w:docPart w:val="DefaultPlaceholder_1081868574"/>
            </w:placeholder>
            <w:showingPlcHdr/>
          </w:sdtPr>
          <w:sdtContent>
            <w:tc>
              <w:tcPr>
                <w:tcW w:w="1193" w:type="dxa"/>
                <w:shd w:val="clear" w:color="auto" w:fill="auto"/>
              </w:tcPr>
              <w:p w:rsidR="004B644C" w:rsidRPr="00447FAE" w:rsidRDefault="004B644C" w:rsidP="00E02BFB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459693468"/>
            <w:placeholder>
              <w:docPart w:val="DefaultPlaceholder_1081868574"/>
            </w:placeholder>
            <w:showingPlcHdr/>
          </w:sdtPr>
          <w:sdtContent>
            <w:tc>
              <w:tcPr>
                <w:tcW w:w="3246" w:type="dxa"/>
                <w:gridSpan w:val="2"/>
                <w:shd w:val="clear" w:color="auto" w:fill="auto"/>
              </w:tcPr>
              <w:p w:rsidR="004B644C" w:rsidRPr="00447FAE" w:rsidRDefault="004B644C" w:rsidP="00E02BFB">
                <w:pPr>
                  <w:spacing w:line="240" w:lineRule="auto"/>
                  <w:rPr>
                    <w:sz w:val="18"/>
                    <w:szCs w:val="18"/>
                  </w:rPr>
                </w:pPr>
              </w:p>
            </w:tc>
          </w:sdtContent>
        </w:sdt>
        <w:sdt>
          <w:sdtPr>
            <w:rPr>
              <w:color w:val="BFBFBF"/>
              <w:sz w:val="18"/>
              <w:szCs w:val="18"/>
            </w:rPr>
            <w:id w:val="-754211743"/>
            <w:placeholder>
              <w:docPart w:val="DefaultPlaceholder_1081868574"/>
            </w:placeholder>
            <w:showingPlcHdr/>
          </w:sdtPr>
          <w:sdtContent>
            <w:tc>
              <w:tcPr>
                <w:tcW w:w="2020" w:type="dxa"/>
                <w:shd w:val="clear" w:color="auto" w:fill="auto"/>
              </w:tcPr>
              <w:p w:rsidR="004B644C" w:rsidRPr="00447FAE" w:rsidRDefault="004B644C" w:rsidP="00E02BFB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</w:p>
            </w:tc>
          </w:sdtContent>
        </w:sdt>
      </w:tr>
      <w:tr w:rsidR="004B644C" w:rsidRPr="00447FAE" w:rsidTr="00B01437">
        <w:tc>
          <w:tcPr>
            <w:tcW w:w="2743" w:type="dxa"/>
            <w:shd w:val="clear" w:color="auto" w:fill="auto"/>
          </w:tcPr>
          <w:p w:rsidR="004B644C" w:rsidRPr="00447FAE" w:rsidRDefault="004B644C" w:rsidP="00B01437">
            <w:pPr>
              <w:spacing w:line="240" w:lineRule="auto"/>
              <w:rPr>
                <w:caps/>
                <w:sz w:val="18"/>
                <w:szCs w:val="18"/>
              </w:rPr>
            </w:pPr>
            <w:r w:rsidRPr="00447FAE">
              <w:rPr>
                <w:caps/>
                <w:sz w:val="18"/>
                <w:szCs w:val="18"/>
              </w:rPr>
              <w:t>eNCAIXE CATALOGADO</w:t>
            </w:r>
          </w:p>
        </w:tc>
        <w:sdt>
          <w:sdtPr>
            <w:rPr>
              <w:color w:val="BFBFBF"/>
              <w:sz w:val="18"/>
              <w:szCs w:val="18"/>
            </w:rPr>
            <w:id w:val="-1027486090"/>
            <w:placeholder>
              <w:docPart w:val="DefaultPlaceholder_1081868574"/>
            </w:placeholder>
          </w:sdtPr>
          <w:sdtContent>
            <w:tc>
              <w:tcPr>
                <w:tcW w:w="6459" w:type="dxa"/>
                <w:gridSpan w:val="4"/>
                <w:shd w:val="clear" w:color="auto" w:fill="auto"/>
              </w:tcPr>
              <w:p w:rsidR="004B644C" w:rsidRPr="00447FAE" w:rsidRDefault="004B644C" w:rsidP="00B01437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  <w:r w:rsidRPr="00447FAE">
                  <w:rPr>
                    <w:color w:val="BFBFBF"/>
                    <w:sz w:val="18"/>
                    <w:szCs w:val="18"/>
                  </w:rPr>
                  <w:t>Elixir entre a listaxe do catalogo (só un e lembrar que este tipo de encaixe está obrigado a cumprir cos requisitos técnicos que consta no catalogo)</w:t>
                </w:r>
                <w:r>
                  <w:rPr>
                    <w:color w:val="BFBFBF"/>
                    <w:sz w:val="18"/>
                    <w:szCs w:val="18"/>
                  </w:rPr>
                  <w:t xml:space="preserve"> Poñer o nº</w:t>
                </w:r>
              </w:p>
            </w:tc>
          </w:sdtContent>
        </w:sdt>
      </w:tr>
      <w:tr w:rsidR="004B644C" w:rsidRPr="00447FAE" w:rsidTr="00B01437">
        <w:tc>
          <w:tcPr>
            <w:tcW w:w="2743" w:type="dxa"/>
            <w:shd w:val="clear" w:color="auto" w:fill="auto"/>
          </w:tcPr>
          <w:p w:rsidR="004B644C" w:rsidRPr="00447FAE" w:rsidRDefault="004B644C" w:rsidP="00B01437">
            <w:pPr>
              <w:spacing w:line="240" w:lineRule="auto"/>
              <w:rPr>
                <w:caps/>
                <w:sz w:val="18"/>
                <w:szCs w:val="18"/>
              </w:rPr>
            </w:pPr>
            <w:r w:rsidRPr="00447FAE">
              <w:rPr>
                <w:caps/>
                <w:sz w:val="18"/>
                <w:szCs w:val="18"/>
              </w:rPr>
              <w:t>Puntos empregados</w:t>
            </w:r>
          </w:p>
        </w:tc>
        <w:sdt>
          <w:sdtPr>
            <w:rPr>
              <w:color w:val="BFBFBF"/>
              <w:sz w:val="18"/>
              <w:szCs w:val="18"/>
            </w:rPr>
            <w:id w:val="-61641217"/>
            <w:placeholder>
              <w:docPart w:val="DefaultPlaceholder_1081868574"/>
            </w:placeholder>
          </w:sdtPr>
          <w:sdtContent>
            <w:tc>
              <w:tcPr>
                <w:tcW w:w="6459" w:type="dxa"/>
                <w:gridSpan w:val="4"/>
                <w:shd w:val="clear" w:color="auto" w:fill="auto"/>
              </w:tcPr>
              <w:p w:rsidR="004B644C" w:rsidRPr="00447FAE" w:rsidRDefault="004B644C" w:rsidP="00B01437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  <w:r w:rsidRPr="00447FAE">
                  <w:rPr>
                    <w:color w:val="BFBFBF"/>
                    <w:sz w:val="18"/>
                    <w:szCs w:val="18"/>
                  </w:rPr>
                  <w:t>Os principais puntos empregados para confeccionar o encaixe</w:t>
                </w:r>
              </w:p>
            </w:tc>
          </w:sdtContent>
        </w:sdt>
      </w:tr>
      <w:tr w:rsidR="004B644C" w:rsidRPr="00447FAE" w:rsidTr="00B01437">
        <w:tc>
          <w:tcPr>
            <w:tcW w:w="2743" w:type="dxa"/>
            <w:shd w:val="clear" w:color="auto" w:fill="auto"/>
          </w:tcPr>
          <w:p w:rsidR="004B644C" w:rsidRPr="00447FAE" w:rsidRDefault="004B644C" w:rsidP="00B01437">
            <w:pPr>
              <w:spacing w:line="240" w:lineRule="auto"/>
              <w:rPr>
                <w:caps/>
                <w:sz w:val="18"/>
                <w:szCs w:val="18"/>
              </w:rPr>
            </w:pPr>
            <w:r w:rsidRPr="00447FAE">
              <w:rPr>
                <w:caps/>
                <w:sz w:val="18"/>
                <w:szCs w:val="18"/>
              </w:rPr>
              <w:t>Nº pares</w:t>
            </w:r>
          </w:p>
        </w:tc>
        <w:tc>
          <w:tcPr>
            <w:tcW w:w="6459" w:type="dxa"/>
            <w:gridSpan w:val="4"/>
            <w:shd w:val="clear" w:color="auto" w:fill="auto"/>
          </w:tcPr>
          <w:p w:rsidR="004B644C" w:rsidRPr="00447FAE" w:rsidRDefault="004B644C" w:rsidP="00B01437">
            <w:pPr>
              <w:spacing w:line="240" w:lineRule="auto"/>
              <w:rPr>
                <w:color w:val="BFBFBF"/>
                <w:sz w:val="18"/>
                <w:szCs w:val="18"/>
              </w:rPr>
            </w:pPr>
          </w:p>
        </w:tc>
      </w:tr>
      <w:tr w:rsidR="004B644C" w:rsidRPr="00447FAE" w:rsidTr="00B01437">
        <w:tc>
          <w:tcPr>
            <w:tcW w:w="2743" w:type="dxa"/>
            <w:shd w:val="clear" w:color="auto" w:fill="auto"/>
          </w:tcPr>
          <w:p w:rsidR="004B644C" w:rsidRPr="00447FAE" w:rsidRDefault="004B644C" w:rsidP="00B01437">
            <w:pPr>
              <w:spacing w:line="240" w:lineRule="auto"/>
              <w:rPr>
                <w:caps/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 xml:space="preserve">FIO EMPREGADO </w:t>
            </w:r>
          </w:p>
        </w:tc>
        <w:sdt>
          <w:sdtPr>
            <w:rPr>
              <w:color w:val="BFBFBF"/>
              <w:sz w:val="18"/>
              <w:szCs w:val="18"/>
            </w:rPr>
            <w:id w:val="682088765"/>
            <w:placeholder>
              <w:docPart w:val="DefaultPlaceholder_1081868574"/>
            </w:placeholder>
          </w:sdtPr>
          <w:sdtContent>
            <w:tc>
              <w:tcPr>
                <w:tcW w:w="2021" w:type="dxa"/>
                <w:gridSpan w:val="2"/>
                <w:shd w:val="clear" w:color="auto" w:fill="auto"/>
              </w:tcPr>
              <w:p w:rsidR="004B644C" w:rsidRPr="00447FAE" w:rsidRDefault="004B644C" w:rsidP="00B01437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  <w:r w:rsidRPr="00447FAE">
                  <w:rPr>
                    <w:color w:val="BFBFBF"/>
                    <w:sz w:val="18"/>
                    <w:szCs w:val="18"/>
                  </w:rPr>
                  <w:t>Nº(ou grosor)</w:t>
                </w:r>
              </w:p>
            </w:tc>
          </w:sdtContent>
        </w:sdt>
        <w:sdt>
          <w:sdtPr>
            <w:rPr>
              <w:color w:val="BFBFBF"/>
              <w:sz w:val="18"/>
              <w:szCs w:val="18"/>
            </w:rPr>
            <w:id w:val="1667281688"/>
            <w:placeholder>
              <w:docPart w:val="DefaultPlaceholder_1081868574"/>
            </w:placeholder>
          </w:sdtPr>
          <w:sdtContent>
            <w:tc>
              <w:tcPr>
                <w:tcW w:w="2418" w:type="dxa"/>
                <w:shd w:val="clear" w:color="auto" w:fill="auto"/>
              </w:tcPr>
              <w:p w:rsidR="004B644C" w:rsidRPr="00447FAE" w:rsidRDefault="004B644C" w:rsidP="00B01437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  <w:r w:rsidRPr="00447FAE">
                  <w:rPr>
                    <w:color w:val="BFBFBF"/>
                    <w:sz w:val="18"/>
                    <w:szCs w:val="18"/>
                  </w:rPr>
                  <w:t>(material:algodón,liño…)</w:t>
                </w:r>
              </w:p>
            </w:tc>
          </w:sdtContent>
        </w:sdt>
        <w:sdt>
          <w:sdtPr>
            <w:rPr>
              <w:color w:val="BFBFBF"/>
              <w:sz w:val="18"/>
              <w:szCs w:val="18"/>
            </w:rPr>
            <w:id w:val="349606716"/>
            <w:placeholder>
              <w:docPart w:val="DefaultPlaceholder_1081868574"/>
            </w:placeholder>
          </w:sdtPr>
          <w:sdtContent>
            <w:tc>
              <w:tcPr>
                <w:tcW w:w="2020" w:type="dxa"/>
                <w:shd w:val="clear" w:color="auto" w:fill="auto"/>
              </w:tcPr>
              <w:p w:rsidR="004B644C" w:rsidRPr="00447FAE" w:rsidRDefault="004B644C" w:rsidP="00B01437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  <w:r w:rsidRPr="00447FAE">
                  <w:rPr>
                    <w:color w:val="BFBFBF"/>
                    <w:sz w:val="18"/>
                    <w:szCs w:val="18"/>
                  </w:rPr>
                  <w:t>Codigo</w:t>
                </w:r>
              </w:p>
            </w:tc>
          </w:sdtContent>
        </w:sdt>
      </w:tr>
      <w:tr w:rsidR="004B644C" w:rsidRPr="00447FAE" w:rsidTr="00B01437">
        <w:tc>
          <w:tcPr>
            <w:tcW w:w="2743" w:type="dxa"/>
            <w:shd w:val="clear" w:color="auto" w:fill="auto"/>
          </w:tcPr>
          <w:p w:rsidR="004B644C" w:rsidRPr="00447FAE" w:rsidRDefault="004B644C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MARCA DE FIO</w:t>
            </w:r>
          </w:p>
        </w:tc>
        <w:sdt>
          <w:sdtPr>
            <w:rPr>
              <w:color w:val="BFBFBF"/>
              <w:sz w:val="18"/>
              <w:szCs w:val="18"/>
            </w:rPr>
            <w:id w:val="-555471658"/>
            <w:placeholder>
              <w:docPart w:val="DefaultPlaceholder_1081868574"/>
            </w:placeholder>
          </w:sdtPr>
          <w:sdtContent>
            <w:tc>
              <w:tcPr>
                <w:tcW w:w="6459" w:type="dxa"/>
                <w:gridSpan w:val="4"/>
                <w:shd w:val="clear" w:color="auto" w:fill="auto"/>
              </w:tcPr>
              <w:p w:rsidR="004B644C" w:rsidRPr="00447FAE" w:rsidRDefault="004B644C" w:rsidP="00B01437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  <w:r w:rsidRPr="00447FAE">
                  <w:rPr>
                    <w:color w:val="BFBFBF"/>
                    <w:sz w:val="18"/>
                    <w:szCs w:val="18"/>
                  </w:rPr>
                  <w:t>Poñer marca completa</w:t>
                </w:r>
              </w:p>
            </w:tc>
          </w:sdtContent>
        </w:sdt>
      </w:tr>
      <w:tr w:rsidR="004B644C" w:rsidRPr="00447FAE" w:rsidTr="00B01437">
        <w:tc>
          <w:tcPr>
            <w:tcW w:w="2743" w:type="dxa"/>
            <w:shd w:val="clear" w:color="auto" w:fill="auto"/>
          </w:tcPr>
          <w:p w:rsidR="004B644C" w:rsidRPr="00447FAE" w:rsidRDefault="004B644C" w:rsidP="00B01437">
            <w:pPr>
              <w:spacing w:line="240" w:lineRule="auto"/>
              <w:rPr>
                <w:caps/>
                <w:sz w:val="18"/>
                <w:szCs w:val="18"/>
              </w:rPr>
            </w:pPr>
            <w:r w:rsidRPr="00447FAE">
              <w:rPr>
                <w:caps/>
                <w:sz w:val="18"/>
                <w:szCs w:val="18"/>
              </w:rPr>
              <w:t>imaxe do picado</w:t>
            </w:r>
          </w:p>
        </w:tc>
        <w:tc>
          <w:tcPr>
            <w:tcW w:w="6459" w:type="dxa"/>
            <w:gridSpan w:val="4"/>
            <w:shd w:val="clear" w:color="auto" w:fill="auto"/>
          </w:tcPr>
          <w:p w:rsidR="004B644C" w:rsidRDefault="004B644C" w:rsidP="00DA4832">
            <w:pPr>
              <w:spacing w:line="240" w:lineRule="auto"/>
              <w:rPr>
                <w:color w:val="BFBFBF"/>
                <w:sz w:val="18"/>
                <w:szCs w:val="18"/>
              </w:rPr>
            </w:pPr>
          </w:p>
          <w:sdt>
            <w:sdtPr>
              <w:rPr>
                <w:color w:val="BFBFBF"/>
                <w:sz w:val="18"/>
                <w:szCs w:val="18"/>
              </w:rPr>
              <w:id w:val="1360013441"/>
              <w:showingPlcHdr/>
              <w:picture/>
            </w:sdtPr>
            <w:sdtContent>
              <w:p w:rsidR="00962E5D" w:rsidRDefault="00E02BFB" w:rsidP="00DA4832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  <w:r>
                  <w:rPr>
                    <w:noProof/>
                    <w:color w:val="BFBFBF"/>
                    <w:sz w:val="18"/>
                    <w:szCs w:val="18"/>
                    <w:lang w:val="es-ES" w:eastAsia="es-ES"/>
                  </w:rPr>
                  <w:drawing>
                    <wp:inline distT="0" distB="0" distL="0" distR="0">
                      <wp:extent cx="3333750" cy="2343150"/>
                      <wp:effectExtent l="0" t="0" r="0" b="0"/>
                      <wp:docPr id="6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33750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962E5D" w:rsidRPr="00447FAE" w:rsidRDefault="00962E5D" w:rsidP="00DA4832">
            <w:pPr>
              <w:spacing w:line="240" w:lineRule="auto"/>
              <w:rPr>
                <w:color w:val="BFBFBF"/>
                <w:sz w:val="18"/>
                <w:szCs w:val="18"/>
              </w:rPr>
            </w:pPr>
          </w:p>
        </w:tc>
      </w:tr>
      <w:tr w:rsidR="004B644C" w:rsidRPr="00447FAE" w:rsidTr="00B01437">
        <w:tc>
          <w:tcPr>
            <w:tcW w:w="2743" w:type="dxa"/>
            <w:shd w:val="clear" w:color="auto" w:fill="auto"/>
          </w:tcPr>
          <w:p w:rsidR="004B644C" w:rsidRPr="00447FAE" w:rsidRDefault="004B644C" w:rsidP="00B01437">
            <w:pPr>
              <w:spacing w:line="240" w:lineRule="auto"/>
              <w:rPr>
                <w:caps/>
                <w:sz w:val="18"/>
                <w:szCs w:val="18"/>
              </w:rPr>
            </w:pPr>
            <w:r w:rsidRPr="00447FAE">
              <w:rPr>
                <w:caps/>
                <w:sz w:val="18"/>
                <w:szCs w:val="18"/>
              </w:rPr>
              <w:lastRenderedPageBreak/>
              <w:t>codigo ident. picado</w:t>
            </w:r>
          </w:p>
        </w:tc>
        <w:sdt>
          <w:sdtPr>
            <w:rPr>
              <w:color w:val="BFBFBF"/>
              <w:sz w:val="18"/>
              <w:szCs w:val="18"/>
            </w:rPr>
            <w:id w:val="985123375"/>
            <w:placeholder>
              <w:docPart w:val="DefaultPlaceholder_1081868574"/>
            </w:placeholder>
          </w:sdtPr>
          <w:sdtContent>
            <w:tc>
              <w:tcPr>
                <w:tcW w:w="6459" w:type="dxa"/>
                <w:gridSpan w:val="4"/>
                <w:shd w:val="clear" w:color="auto" w:fill="auto"/>
              </w:tcPr>
              <w:p w:rsidR="004B644C" w:rsidRPr="00447FAE" w:rsidRDefault="004B644C" w:rsidP="00B01437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  <w:r w:rsidRPr="00447FAE">
                  <w:rPr>
                    <w:color w:val="BFBFBF"/>
                    <w:sz w:val="18"/>
                    <w:szCs w:val="18"/>
                  </w:rPr>
                  <w:t>Poñer o código que consta no documento de autocontrol</w:t>
                </w:r>
              </w:p>
            </w:tc>
          </w:sdtContent>
        </w:sdt>
      </w:tr>
      <w:tr w:rsidR="004B644C" w:rsidRPr="00447FAE" w:rsidTr="00B01437">
        <w:tc>
          <w:tcPr>
            <w:tcW w:w="2743" w:type="dxa"/>
            <w:shd w:val="clear" w:color="auto" w:fill="auto"/>
          </w:tcPr>
          <w:p w:rsidR="004B644C" w:rsidRPr="00447FAE" w:rsidRDefault="004B644C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OUTROS DATOS</w:t>
            </w:r>
          </w:p>
        </w:tc>
        <w:sdt>
          <w:sdtPr>
            <w:rPr>
              <w:color w:val="BFBFBF"/>
              <w:sz w:val="18"/>
              <w:szCs w:val="18"/>
            </w:rPr>
            <w:id w:val="-897430778"/>
            <w:placeholder>
              <w:docPart w:val="DefaultPlaceholder_1081868574"/>
            </w:placeholder>
          </w:sdtPr>
          <w:sdtContent>
            <w:tc>
              <w:tcPr>
                <w:tcW w:w="6459" w:type="dxa"/>
                <w:gridSpan w:val="4"/>
                <w:shd w:val="clear" w:color="auto" w:fill="auto"/>
              </w:tcPr>
              <w:p w:rsidR="004B644C" w:rsidRPr="00447FAE" w:rsidRDefault="004B644C" w:rsidP="00B01437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  <w:r w:rsidRPr="00447FAE">
                  <w:rPr>
                    <w:color w:val="BFBFBF"/>
                    <w:sz w:val="18"/>
                    <w:szCs w:val="18"/>
                  </w:rPr>
                  <w:t>opcional</w:t>
                </w:r>
              </w:p>
            </w:tc>
          </w:sdtContent>
        </w:sdt>
      </w:tr>
      <w:tr w:rsidR="001C7521" w:rsidRPr="00447FAE" w:rsidTr="006378BD">
        <w:tc>
          <w:tcPr>
            <w:tcW w:w="9202" w:type="dxa"/>
            <w:gridSpan w:val="5"/>
            <w:shd w:val="clear" w:color="auto" w:fill="D9D9D9"/>
          </w:tcPr>
          <w:p w:rsidR="001C7521" w:rsidRPr="00447FAE" w:rsidRDefault="001C7521" w:rsidP="00B01437">
            <w:pPr>
              <w:spacing w:line="240" w:lineRule="auto"/>
              <w:rPr>
                <w:b/>
                <w:sz w:val="18"/>
                <w:szCs w:val="18"/>
              </w:rPr>
            </w:pPr>
            <w:r w:rsidRPr="00447FAE">
              <w:rPr>
                <w:b/>
                <w:sz w:val="18"/>
                <w:szCs w:val="18"/>
              </w:rPr>
              <w:t>DATOS DA PALILLEIRA</w:t>
            </w:r>
          </w:p>
        </w:tc>
      </w:tr>
      <w:tr w:rsidR="004B644C" w:rsidRPr="00447FAE" w:rsidTr="00B01437">
        <w:tc>
          <w:tcPr>
            <w:tcW w:w="2743" w:type="dxa"/>
            <w:shd w:val="clear" w:color="auto" w:fill="auto"/>
          </w:tcPr>
          <w:p w:rsidR="004B644C" w:rsidRPr="00447FAE" w:rsidRDefault="004B644C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NOME E APELIDOS</w:t>
            </w:r>
          </w:p>
        </w:tc>
        <w:sdt>
          <w:sdtPr>
            <w:rPr>
              <w:sz w:val="18"/>
              <w:szCs w:val="18"/>
            </w:rPr>
            <w:id w:val="1964613463"/>
            <w:placeholder>
              <w:docPart w:val="35A5A241C9AF400189FB15F28CAC2322"/>
            </w:placeholder>
            <w:showingPlcHdr/>
          </w:sdtPr>
          <w:sdtContent>
            <w:tc>
              <w:tcPr>
                <w:tcW w:w="6459" w:type="dxa"/>
                <w:gridSpan w:val="4"/>
                <w:shd w:val="clear" w:color="auto" w:fill="auto"/>
              </w:tcPr>
              <w:p w:rsidR="004B644C" w:rsidRPr="00447FAE" w:rsidRDefault="00E02BFB" w:rsidP="00B01437">
                <w:pPr>
                  <w:spacing w:line="240" w:lineRule="auto"/>
                  <w:rPr>
                    <w:sz w:val="18"/>
                    <w:szCs w:val="18"/>
                  </w:rPr>
                </w:pPr>
                <w:r w:rsidRPr="006637AA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4B644C" w:rsidRPr="00447FAE" w:rsidTr="00B01437">
        <w:tc>
          <w:tcPr>
            <w:tcW w:w="2743" w:type="dxa"/>
            <w:shd w:val="clear" w:color="auto" w:fill="auto"/>
          </w:tcPr>
          <w:p w:rsidR="004B644C" w:rsidRPr="00447FAE" w:rsidRDefault="004B644C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DNI/NIF</w:t>
            </w:r>
          </w:p>
        </w:tc>
        <w:sdt>
          <w:sdtPr>
            <w:rPr>
              <w:sz w:val="18"/>
              <w:szCs w:val="18"/>
            </w:rPr>
            <w:id w:val="541636014"/>
            <w:placeholder>
              <w:docPart w:val="83A8118BB36B47D384EA4583DECDB8AF"/>
            </w:placeholder>
            <w:showingPlcHdr/>
          </w:sdtPr>
          <w:sdtContent>
            <w:tc>
              <w:tcPr>
                <w:tcW w:w="6459" w:type="dxa"/>
                <w:gridSpan w:val="4"/>
                <w:shd w:val="clear" w:color="auto" w:fill="auto"/>
              </w:tcPr>
              <w:p w:rsidR="004B644C" w:rsidRPr="00447FAE" w:rsidRDefault="00E02BFB" w:rsidP="00B01437">
                <w:pPr>
                  <w:spacing w:line="240" w:lineRule="auto"/>
                  <w:rPr>
                    <w:sz w:val="18"/>
                    <w:szCs w:val="18"/>
                  </w:rPr>
                </w:pPr>
                <w:r w:rsidRPr="006637AA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4B644C" w:rsidRPr="00447FAE" w:rsidTr="00B01437">
        <w:tc>
          <w:tcPr>
            <w:tcW w:w="2743" w:type="dxa"/>
            <w:shd w:val="clear" w:color="auto" w:fill="auto"/>
          </w:tcPr>
          <w:p w:rsidR="004B644C" w:rsidRPr="00447FAE" w:rsidRDefault="004B644C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CODIGO IDENTIFICACION</w:t>
            </w:r>
          </w:p>
        </w:tc>
        <w:sdt>
          <w:sdtPr>
            <w:rPr>
              <w:color w:val="BFBFBF"/>
              <w:sz w:val="18"/>
              <w:szCs w:val="18"/>
            </w:rPr>
            <w:id w:val="656578799"/>
            <w:placeholder>
              <w:docPart w:val="DefaultPlaceholder_1081868574"/>
            </w:placeholder>
          </w:sdtPr>
          <w:sdtContent>
            <w:tc>
              <w:tcPr>
                <w:tcW w:w="6459" w:type="dxa"/>
                <w:gridSpan w:val="4"/>
                <w:shd w:val="clear" w:color="auto" w:fill="auto"/>
              </w:tcPr>
              <w:p w:rsidR="004B644C" w:rsidRPr="00447FAE" w:rsidRDefault="004B644C" w:rsidP="00B01437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  <w:r w:rsidRPr="00447FAE">
                  <w:rPr>
                    <w:color w:val="BFBFBF"/>
                    <w:sz w:val="18"/>
                    <w:szCs w:val="18"/>
                  </w:rPr>
                  <w:t>Código que consta no documento de autocontrol do solicitnate</w:t>
                </w:r>
              </w:p>
            </w:tc>
          </w:sdtContent>
        </w:sdt>
      </w:tr>
      <w:tr w:rsidR="004B644C" w:rsidRPr="00447FAE" w:rsidTr="00B01437">
        <w:tc>
          <w:tcPr>
            <w:tcW w:w="2743" w:type="dxa"/>
            <w:shd w:val="clear" w:color="auto" w:fill="auto"/>
          </w:tcPr>
          <w:p w:rsidR="004B644C" w:rsidRPr="00447FAE" w:rsidRDefault="004B644C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Nº CARTA ARTESÁN</w:t>
            </w:r>
          </w:p>
        </w:tc>
        <w:sdt>
          <w:sdtPr>
            <w:rPr>
              <w:color w:val="BFBFBF"/>
              <w:sz w:val="18"/>
              <w:szCs w:val="18"/>
            </w:rPr>
            <w:id w:val="1645160069"/>
            <w:placeholder>
              <w:docPart w:val="DefaultPlaceholder_1081868574"/>
            </w:placeholder>
          </w:sdtPr>
          <w:sdtContent>
            <w:tc>
              <w:tcPr>
                <w:tcW w:w="6459" w:type="dxa"/>
                <w:gridSpan w:val="4"/>
                <w:shd w:val="clear" w:color="auto" w:fill="auto"/>
              </w:tcPr>
              <w:p w:rsidR="004B644C" w:rsidRPr="00447FAE" w:rsidRDefault="004B644C" w:rsidP="00B01437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  <w:r w:rsidRPr="00447FAE">
                  <w:rPr>
                    <w:color w:val="BFBFBF"/>
                    <w:sz w:val="18"/>
                    <w:szCs w:val="18"/>
                  </w:rPr>
                  <w:t>Vixente</w:t>
                </w:r>
              </w:p>
            </w:tc>
          </w:sdtContent>
        </w:sdt>
      </w:tr>
      <w:tr w:rsidR="004B644C" w:rsidRPr="00447FAE" w:rsidTr="00B01437">
        <w:tc>
          <w:tcPr>
            <w:tcW w:w="2743" w:type="dxa"/>
            <w:shd w:val="clear" w:color="auto" w:fill="auto"/>
          </w:tcPr>
          <w:p w:rsidR="004B644C" w:rsidRPr="00447FAE" w:rsidRDefault="004B644C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ENTIDADE QUE A EMITA</w:t>
            </w:r>
          </w:p>
        </w:tc>
        <w:sdt>
          <w:sdtPr>
            <w:rPr>
              <w:color w:val="BFBFBF"/>
              <w:sz w:val="18"/>
              <w:szCs w:val="18"/>
            </w:rPr>
            <w:id w:val="152116853"/>
            <w:placeholder>
              <w:docPart w:val="DefaultPlaceholder_1081868574"/>
            </w:placeholder>
          </w:sdtPr>
          <w:sdtContent>
            <w:tc>
              <w:tcPr>
                <w:tcW w:w="6459" w:type="dxa"/>
                <w:gridSpan w:val="4"/>
                <w:shd w:val="clear" w:color="auto" w:fill="auto"/>
              </w:tcPr>
              <w:p w:rsidR="004B644C" w:rsidRPr="00447FAE" w:rsidRDefault="004B644C" w:rsidP="00B01437">
                <w:pPr>
                  <w:spacing w:line="240" w:lineRule="auto"/>
                  <w:rPr>
                    <w:color w:val="BFBFBF"/>
                    <w:sz w:val="18"/>
                    <w:szCs w:val="18"/>
                  </w:rPr>
                </w:pPr>
                <w:r w:rsidRPr="00447FAE">
                  <w:rPr>
                    <w:color w:val="BFBFBF"/>
                    <w:sz w:val="18"/>
                    <w:szCs w:val="18"/>
                  </w:rPr>
                  <w:t>Consellería ou administración que o emite</w:t>
                </w:r>
              </w:p>
            </w:tc>
          </w:sdtContent>
        </w:sdt>
      </w:tr>
      <w:tr w:rsidR="004B644C" w:rsidRPr="00447FAE" w:rsidTr="00B01437">
        <w:tc>
          <w:tcPr>
            <w:tcW w:w="2743" w:type="dxa"/>
            <w:shd w:val="clear" w:color="auto" w:fill="D9D9D9"/>
          </w:tcPr>
          <w:p w:rsidR="004B644C" w:rsidRPr="00447FAE" w:rsidRDefault="004B644C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Cantidade etiquetas solicitada para esta artigo</w:t>
            </w:r>
          </w:p>
        </w:tc>
        <w:sdt>
          <w:sdtPr>
            <w:rPr>
              <w:sz w:val="18"/>
              <w:szCs w:val="18"/>
            </w:rPr>
            <w:id w:val="-1300378322"/>
            <w:placeholder>
              <w:docPart w:val="DefaultPlaceholder_1081868574"/>
            </w:placeholder>
            <w:showingPlcHdr/>
          </w:sdtPr>
          <w:sdtContent>
            <w:tc>
              <w:tcPr>
                <w:tcW w:w="2021" w:type="dxa"/>
                <w:gridSpan w:val="2"/>
                <w:shd w:val="clear" w:color="auto" w:fill="D9D9D9"/>
              </w:tcPr>
              <w:p w:rsidR="004B644C" w:rsidRPr="00447FAE" w:rsidRDefault="004B644C" w:rsidP="00E02BFB">
                <w:pPr>
                  <w:spacing w:line="240" w:lineRule="auto"/>
                  <w:rPr>
                    <w:sz w:val="18"/>
                    <w:szCs w:val="18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297834939"/>
            <w:placeholder>
              <w:docPart w:val="DefaultPlaceholder_1081868574"/>
            </w:placeholder>
            <w:showingPlcHdr/>
          </w:sdtPr>
          <w:sdtContent>
            <w:tc>
              <w:tcPr>
                <w:tcW w:w="2418" w:type="dxa"/>
                <w:shd w:val="clear" w:color="auto" w:fill="D9D9D9"/>
              </w:tcPr>
              <w:p w:rsidR="004B644C" w:rsidRPr="00447FAE" w:rsidRDefault="004B644C" w:rsidP="00E02BFB">
                <w:pPr>
                  <w:spacing w:line="240" w:lineRule="auto"/>
                  <w:rPr>
                    <w:sz w:val="18"/>
                    <w:szCs w:val="18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824384233"/>
            <w:placeholder>
              <w:docPart w:val="DefaultPlaceholder_1081868574"/>
            </w:placeholder>
            <w:showingPlcHdr/>
          </w:sdtPr>
          <w:sdtContent>
            <w:tc>
              <w:tcPr>
                <w:tcW w:w="2020" w:type="dxa"/>
                <w:shd w:val="clear" w:color="auto" w:fill="D9D9D9"/>
              </w:tcPr>
              <w:p w:rsidR="004B644C" w:rsidRPr="00447FAE" w:rsidRDefault="004B644C" w:rsidP="00E02BFB">
                <w:pPr>
                  <w:spacing w:line="240" w:lineRule="auto"/>
                  <w:rPr>
                    <w:sz w:val="18"/>
                    <w:szCs w:val="18"/>
                  </w:rPr>
                </w:pPr>
              </w:p>
            </w:tc>
          </w:sdtContent>
        </w:sdt>
      </w:tr>
      <w:tr w:rsidR="004B644C" w:rsidRPr="00447FAE" w:rsidTr="00B01437">
        <w:tc>
          <w:tcPr>
            <w:tcW w:w="9202" w:type="dxa"/>
            <w:gridSpan w:val="5"/>
            <w:shd w:val="clear" w:color="auto" w:fill="auto"/>
          </w:tcPr>
          <w:p w:rsidR="004B644C" w:rsidRPr="00D37CAF" w:rsidRDefault="004B644C" w:rsidP="00B01437">
            <w:pPr>
              <w:spacing w:line="240" w:lineRule="auto"/>
              <w:rPr>
                <w:color w:val="BFBFBF"/>
                <w:sz w:val="18"/>
                <w:szCs w:val="18"/>
              </w:rPr>
            </w:pPr>
            <w:r w:rsidRPr="00447FAE">
              <w:rPr>
                <w:color w:val="BFBFBF"/>
                <w:sz w:val="18"/>
                <w:szCs w:val="18"/>
              </w:rPr>
              <w:t>ObservaciínsOpcional</w:t>
            </w:r>
            <w:sdt>
              <w:sdtPr>
                <w:rPr>
                  <w:color w:val="BFBFBF"/>
                  <w:sz w:val="18"/>
                  <w:szCs w:val="18"/>
                </w:rPr>
                <w:id w:val="-1942130917"/>
                <w:placeholder>
                  <w:docPart w:val="72AF598B70874707BB9E9DF7CEB37363"/>
                </w:placeholder>
                <w:showingPlcHdr/>
              </w:sdtPr>
              <w:sdtContent>
                <w:r w:rsidR="00E02BFB" w:rsidRPr="006637AA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4B644C" w:rsidRPr="00447FAE" w:rsidTr="00B01437">
        <w:tc>
          <w:tcPr>
            <w:tcW w:w="9202" w:type="dxa"/>
            <w:gridSpan w:val="5"/>
            <w:shd w:val="clear" w:color="auto" w:fill="auto"/>
          </w:tcPr>
          <w:p w:rsidR="004B644C" w:rsidRPr="00447FAE" w:rsidRDefault="004B644C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D/na_</w:t>
            </w:r>
            <w:sdt>
              <w:sdtPr>
                <w:rPr>
                  <w:sz w:val="18"/>
                  <w:szCs w:val="18"/>
                </w:rPr>
                <w:id w:val="-1217044612"/>
                <w:placeholder>
                  <w:docPart w:val="8F531687705848F09E08E1391D36B3BB"/>
                </w:placeholder>
                <w:showingPlcHdr/>
              </w:sdtPr>
              <w:sdtContent>
                <w:r w:rsidR="00E02BFB" w:rsidRPr="006637AA">
                  <w:rPr>
                    <w:rStyle w:val="Textodelmarcadordeposicin"/>
                  </w:rPr>
                  <w:t>Ha</w:t>
                </w:r>
                <w:r w:rsidR="00E02BFB">
                  <w:rPr>
                    <w:rStyle w:val="Textodelmarcadordeposicin"/>
                  </w:rPr>
                  <w:t>ga clic aquí para escribir</w:t>
                </w:r>
                <w:r w:rsidR="00E02BFB" w:rsidRPr="006637AA">
                  <w:rPr>
                    <w:rStyle w:val="Textodelmarcadordeposicin"/>
                  </w:rPr>
                  <w:t>.</w:t>
                </w:r>
              </w:sdtContent>
            </w:sdt>
            <w:r w:rsidRPr="00447FAE">
              <w:rPr>
                <w:sz w:val="18"/>
                <w:szCs w:val="18"/>
              </w:rPr>
              <w:t>_____________</w:t>
            </w:r>
            <w:r w:rsidR="00CD4143">
              <w:rPr>
                <w:sz w:val="18"/>
                <w:szCs w:val="18"/>
              </w:rPr>
              <w:t>______________________</w:t>
            </w:r>
            <w:r w:rsidRPr="00447FAE">
              <w:rPr>
                <w:sz w:val="18"/>
                <w:szCs w:val="18"/>
              </w:rPr>
              <w:t>_ como representante da entidade</w:t>
            </w:r>
          </w:p>
          <w:p w:rsidR="004B644C" w:rsidRPr="00447FAE" w:rsidRDefault="004B644C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_</w:t>
            </w:r>
            <w:sdt>
              <w:sdtPr>
                <w:rPr>
                  <w:sz w:val="18"/>
                  <w:szCs w:val="18"/>
                </w:rPr>
                <w:id w:val="1998996890"/>
                <w:placeholder>
                  <w:docPart w:val="ECFB5CADD91D4C42ACE2FAEF5C95EF18"/>
                </w:placeholder>
                <w:showingPlcHdr/>
              </w:sdtPr>
              <w:sdtContent>
                <w:r w:rsidR="00E02BFB">
                  <w:rPr>
                    <w:rStyle w:val="Textodelmarcadordeposicin"/>
                  </w:rPr>
                  <w:t>Hag</w:t>
                </w:r>
                <w:r w:rsidR="00E02BFB" w:rsidRPr="006637AA">
                  <w:rPr>
                    <w:rStyle w:val="Textodelmarcadordeposicin"/>
                  </w:rPr>
                  <w:t>aquí.</w:t>
                </w:r>
              </w:sdtContent>
            </w:sdt>
            <w:r w:rsidRPr="00447FAE">
              <w:rPr>
                <w:sz w:val="18"/>
                <w:szCs w:val="18"/>
              </w:rPr>
              <w:t>_________________________________________ CIF/NIF_</w:t>
            </w:r>
            <w:sdt>
              <w:sdtPr>
                <w:rPr>
                  <w:sz w:val="18"/>
                  <w:szCs w:val="18"/>
                </w:rPr>
                <w:id w:val="-1594315701"/>
                <w:placeholder>
                  <w:docPart w:val="D912C83C5C2E4816B7BE56C9357CA5EA"/>
                </w:placeholder>
                <w:showingPlcHdr/>
              </w:sdtPr>
              <w:sdtContent>
                <w:r w:rsidR="00E02BFB" w:rsidRPr="006637AA">
                  <w:rPr>
                    <w:rStyle w:val="Textodelmarcadordeposicin"/>
                  </w:rPr>
                  <w:t>bir texto.</w:t>
                </w:r>
              </w:sdtContent>
            </w:sdt>
            <w:r w:rsidRPr="00447FAE">
              <w:rPr>
                <w:sz w:val="18"/>
                <w:szCs w:val="18"/>
              </w:rPr>
              <w:t>____________________________</w:t>
            </w:r>
          </w:p>
          <w:p w:rsidR="004B644C" w:rsidRPr="00447FAE" w:rsidRDefault="004B644C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Declara que todos os datos expostos son certos e que acepta e se compromete a cumprir con todos os requisitos e obrigas do Regulamento técnico da marca Encaixe de Camariñas, produto de calidade e da norma de participación na web mecam.net do Concello de Ca</w:t>
            </w:r>
            <w:r w:rsidR="001C7521">
              <w:rPr>
                <w:sz w:val="18"/>
                <w:szCs w:val="18"/>
              </w:rPr>
              <w:t>mariñas e solicita para este artigo autorización de uso da marca Encaixe de Camariñas, produto de calidade e autorización para a súa venda en mecam.net</w:t>
            </w:r>
          </w:p>
          <w:p w:rsidR="004B644C" w:rsidRPr="00447FAE" w:rsidRDefault="004B644C" w:rsidP="00B01437">
            <w:pPr>
              <w:spacing w:line="240" w:lineRule="auto"/>
              <w:rPr>
                <w:sz w:val="18"/>
                <w:szCs w:val="18"/>
              </w:rPr>
            </w:pPr>
            <w:r w:rsidRPr="00447FAE">
              <w:rPr>
                <w:sz w:val="18"/>
                <w:szCs w:val="18"/>
              </w:rPr>
              <w:t>Data e sinatura</w:t>
            </w:r>
          </w:p>
        </w:tc>
      </w:tr>
    </w:tbl>
    <w:p w:rsidR="00BF57FA" w:rsidRPr="00BA697C" w:rsidRDefault="00BF57FA" w:rsidP="00D37CAF">
      <w:pPr>
        <w:pStyle w:val="Default"/>
        <w:ind w:right="-568"/>
      </w:pPr>
    </w:p>
    <w:sectPr w:rsidR="00BF57FA" w:rsidRPr="00BA697C" w:rsidSect="00E02BFB">
      <w:headerReference w:type="default" r:id="rId9"/>
      <w:pgSz w:w="11906" w:h="16838"/>
      <w:pgMar w:top="1814" w:right="1701" w:bottom="1134" w:left="1701" w:header="510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999" w:rsidRDefault="00C24999" w:rsidP="00FC6197">
      <w:pPr>
        <w:spacing w:line="240" w:lineRule="auto"/>
      </w:pPr>
      <w:r>
        <w:separator/>
      </w:r>
    </w:p>
  </w:endnote>
  <w:endnote w:type="continuationSeparator" w:id="1">
    <w:p w:rsidR="00C24999" w:rsidRDefault="00C24999" w:rsidP="00FC619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999" w:rsidRDefault="00C24999" w:rsidP="00FC6197">
      <w:pPr>
        <w:spacing w:line="240" w:lineRule="auto"/>
      </w:pPr>
      <w:r>
        <w:separator/>
      </w:r>
    </w:p>
  </w:footnote>
  <w:footnote w:type="continuationSeparator" w:id="1">
    <w:p w:rsidR="00C24999" w:rsidRDefault="00C24999" w:rsidP="00FC619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197" w:rsidRDefault="004B644C" w:rsidP="00FC6197">
    <w:pPr>
      <w:pStyle w:val="Encabezado"/>
      <w:ind w:left="-1134"/>
    </w:pPr>
    <w:r>
      <w:rPr>
        <w:noProof/>
        <w:lang w:val="es-ES"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4720590</wp:posOffset>
          </wp:positionH>
          <wp:positionV relativeFrom="paragraph">
            <wp:posOffset>-240030</wp:posOffset>
          </wp:positionV>
          <wp:extent cx="895350" cy="581025"/>
          <wp:effectExtent l="19050" t="0" r="0" b="0"/>
          <wp:wrapNone/>
          <wp:docPr id="1" name="Imagen 1" descr="Logo+lema_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+lema_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F0A69" w:rsidRPr="009F0A69"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-518160</wp:posOffset>
          </wp:positionH>
          <wp:positionV relativeFrom="paragraph">
            <wp:posOffset>-173355</wp:posOffset>
          </wp:positionV>
          <wp:extent cx="1714500" cy="600075"/>
          <wp:effectExtent l="19050" t="0" r="0" b="0"/>
          <wp:wrapNone/>
          <wp:docPr id="4" name="Imagen 1" descr="Z:\PROMOCION TLE\LOGOS\Concello\Logos Concello Novos\Logos Concellos novo A Coruña\Logo nuevo 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ROMOCION TLE\LOGOS\Concello\Logos Concello Novos\Logos Concellos novo A Coruña\Logo nuevo negr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626D9"/>
    <w:multiLevelType w:val="hybridMultilevel"/>
    <w:tmpl w:val="3CBC50B8"/>
    <w:lvl w:ilvl="0" w:tplc="CA8CFA2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360B3"/>
    <w:multiLevelType w:val="hybridMultilevel"/>
    <w:tmpl w:val="9CB2D4F0"/>
    <w:lvl w:ilvl="0" w:tplc="0C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827DC"/>
    <w:multiLevelType w:val="hybridMultilevel"/>
    <w:tmpl w:val="1CF8C014"/>
    <w:lvl w:ilvl="0" w:tplc="6E6A5130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1F397D6D"/>
    <w:multiLevelType w:val="hybridMultilevel"/>
    <w:tmpl w:val="33024CD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DF3BD7"/>
    <w:multiLevelType w:val="hybridMultilevel"/>
    <w:tmpl w:val="DE68FA66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2E21F68"/>
    <w:multiLevelType w:val="hybridMultilevel"/>
    <w:tmpl w:val="ACB64A3C"/>
    <w:lvl w:ilvl="0" w:tplc="AAB441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BB5743"/>
    <w:multiLevelType w:val="hybridMultilevel"/>
    <w:tmpl w:val="C9A07B1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E843C3"/>
    <w:multiLevelType w:val="hybridMultilevel"/>
    <w:tmpl w:val="AF9EC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8B21A7"/>
    <w:multiLevelType w:val="hybridMultilevel"/>
    <w:tmpl w:val="825699C4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6BA4877"/>
    <w:multiLevelType w:val="hybridMultilevel"/>
    <w:tmpl w:val="715A2AC8"/>
    <w:lvl w:ilvl="0" w:tplc="9E021C5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0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cumentProtection w:edit="forms" w:formatting="1" w:enforcement="1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944FB"/>
    <w:rsid w:val="000049C3"/>
    <w:rsid w:val="00004B28"/>
    <w:rsid w:val="000528FE"/>
    <w:rsid w:val="00066AF1"/>
    <w:rsid w:val="000822E4"/>
    <w:rsid w:val="000833E0"/>
    <w:rsid w:val="0008573D"/>
    <w:rsid w:val="00097A23"/>
    <w:rsid w:val="000A31A6"/>
    <w:rsid w:val="000B026B"/>
    <w:rsid w:val="000D098F"/>
    <w:rsid w:val="000F544E"/>
    <w:rsid w:val="00107F7A"/>
    <w:rsid w:val="00121384"/>
    <w:rsid w:val="00135BD8"/>
    <w:rsid w:val="001532C7"/>
    <w:rsid w:val="00174BF0"/>
    <w:rsid w:val="0017765D"/>
    <w:rsid w:val="00181489"/>
    <w:rsid w:val="00197157"/>
    <w:rsid w:val="00197D30"/>
    <w:rsid w:val="001A0EFC"/>
    <w:rsid w:val="001C7521"/>
    <w:rsid w:val="001E0A9E"/>
    <w:rsid w:val="001E656C"/>
    <w:rsid w:val="001F2661"/>
    <w:rsid w:val="00276FC0"/>
    <w:rsid w:val="002944FB"/>
    <w:rsid w:val="002A7222"/>
    <w:rsid w:val="002B79D8"/>
    <w:rsid w:val="002C5017"/>
    <w:rsid w:val="002E2374"/>
    <w:rsid w:val="00304249"/>
    <w:rsid w:val="003405C4"/>
    <w:rsid w:val="003522F4"/>
    <w:rsid w:val="0036770F"/>
    <w:rsid w:val="00371B05"/>
    <w:rsid w:val="00373AE7"/>
    <w:rsid w:val="003B775A"/>
    <w:rsid w:val="003F047F"/>
    <w:rsid w:val="00424954"/>
    <w:rsid w:val="00447FAE"/>
    <w:rsid w:val="00464F74"/>
    <w:rsid w:val="00482B9A"/>
    <w:rsid w:val="004A2485"/>
    <w:rsid w:val="004B644C"/>
    <w:rsid w:val="004C77E9"/>
    <w:rsid w:val="004D12ED"/>
    <w:rsid w:val="004E309B"/>
    <w:rsid w:val="005B2788"/>
    <w:rsid w:val="005B3119"/>
    <w:rsid w:val="00643C9B"/>
    <w:rsid w:val="00656323"/>
    <w:rsid w:val="00697A4F"/>
    <w:rsid w:val="006B727C"/>
    <w:rsid w:val="006D2AB3"/>
    <w:rsid w:val="00701C72"/>
    <w:rsid w:val="0071147E"/>
    <w:rsid w:val="007160F6"/>
    <w:rsid w:val="00717FE4"/>
    <w:rsid w:val="00727E0C"/>
    <w:rsid w:val="007412D5"/>
    <w:rsid w:val="00751672"/>
    <w:rsid w:val="007649D7"/>
    <w:rsid w:val="007A420A"/>
    <w:rsid w:val="007A79C0"/>
    <w:rsid w:val="007B5890"/>
    <w:rsid w:val="008535F8"/>
    <w:rsid w:val="00856173"/>
    <w:rsid w:val="0085777E"/>
    <w:rsid w:val="008710D3"/>
    <w:rsid w:val="008A4132"/>
    <w:rsid w:val="008B18A2"/>
    <w:rsid w:val="008B6D78"/>
    <w:rsid w:val="008C3467"/>
    <w:rsid w:val="008C3C14"/>
    <w:rsid w:val="008E2818"/>
    <w:rsid w:val="008F4D88"/>
    <w:rsid w:val="0090276E"/>
    <w:rsid w:val="009107C8"/>
    <w:rsid w:val="009415CD"/>
    <w:rsid w:val="009450CC"/>
    <w:rsid w:val="00962E5D"/>
    <w:rsid w:val="009B6901"/>
    <w:rsid w:val="009C0050"/>
    <w:rsid w:val="009E0B1B"/>
    <w:rsid w:val="009E3844"/>
    <w:rsid w:val="009E6069"/>
    <w:rsid w:val="009F0A69"/>
    <w:rsid w:val="00A017C1"/>
    <w:rsid w:val="00A02347"/>
    <w:rsid w:val="00A932E2"/>
    <w:rsid w:val="00B32921"/>
    <w:rsid w:val="00B9570E"/>
    <w:rsid w:val="00BA2D83"/>
    <w:rsid w:val="00BA697C"/>
    <w:rsid w:val="00BC3C4A"/>
    <w:rsid w:val="00BD7F08"/>
    <w:rsid w:val="00BF57FA"/>
    <w:rsid w:val="00C24999"/>
    <w:rsid w:val="00C51C59"/>
    <w:rsid w:val="00C8125B"/>
    <w:rsid w:val="00CA4D38"/>
    <w:rsid w:val="00CB36BB"/>
    <w:rsid w:val="00CD4143"/>
    <w:rsid w:val="00CE58A3"/>
    <w:rsid w:val="00CF16D9"/>
    <w:rsid w:val="00D00530"/>
    <w:rsid w:val="00D37CAF"/>
    <w:rsid w:val="00D74F76"/>
    <w:rsid w:val="00D92A0A"/>
    <w:rsid w:val="00DA4832"/>
    <w:rsid w:val="00DD4E0F"/>
    <w:rsid w:val="00DF361C"/>
    <w:rsid w:val="00E01C1D"/>
    <w:rsid w:val="00E02BFB"/>
    <w:rsid w:val="00E377B2"/>
    <w:rsid w:val="00E60B75"/>
    <w:rsid w:val="00E9078A"/>
    <w:rsid w:val="00EA466B"/>
    <w:rsid w:val="00EB29F2"/>
    <w:rsid w:val="00EB47EA"/>
    <w:rsid w:val="00EF7D58"/>
    <w:rsid w:val="00F96F84"/>
    <w:rsid w:val="00FA25C8"/>
    <w:rsid w:val="00FC3840"/>
    <w:rsid w:val="00FC6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FAE"/>
    <w:pPr>
      <w:spacing w:before="60" w:line="276" w:lineRule="auto"/>
      <w:jc w:val="both"/>
    </w:pPr>
    <w:rPr>
      <w:rFonts w:asciiTheme="minorHAnsi" w:eastAsiaTheme="minorHAnsi" w:hAnsiTheme="minorHAnsi" w:cstheme="minorBidi"/>
      <w:sz w:val="22"/>
      <w:szCs w:val="22"/>
      <w:lang w:val="gl-ES" w:eastAsia="en-US"/>
    </w:rPr>
  </w:style>
  <w:style w:type="paragraph" w:styleId="Ttulo2">
    <w:name w:val="heading 2"/>
    <w:basedOn w:val="Normal"/>
    <w:link w:val="Ttulo2Car"/>
    <w:uiPriority w:val="9"/>
    <w:qFormat/>
    <w:rsid w:val="00B9570E"/>
    <w:pPr>
      <w:spacing w:after="45" w:line="240" w:lineRule="auto"/>
      <w:outlineLvl w:val="1"/>
    </w:pPr>
    <w:rPr>
      <w:rFonts w:ascii="Verdana" w:eastAsia="Times New Roman" w:hAnsi="Verdana"/>
      <w:b/>
      <w:bCs/>
      <w:color w:val="DD3B15"/>
      <w:sz w:val="17"/>
      <w:szCs w:val="1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61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6197"/>
    <w:rPr>
      <w:rFonts w:ascii="Tahoma" w:hAnsi="Tahoma" w:cs="Tahoma"/>
      <w:sz w:val="16"/>
      <w:szCs w:val="16"/>
      <w:lang w:val="gl-ES"/>
    </w:rPr>
  </w:style>
  <w:style w:type="paragraph" w:styleId="Encabezado">
    <w:name w:val="header"/>
    <w:basedOn w:val="Normal"/>
    <w:link w:val="EncabezadoCar"/>
    <w:uiPriority w:val="99"/>
    <w:unhideWhenUsed/>
    <w:rsid w:val="00FC619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6197"/>
    <w:rPr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FC619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6197"/>
    <w:rPr>
      <w:lang w:val="gl-ES"/>
    </w:rPr>
  </w:style>
  <w:style w:type="character" w:styleId="Hipervnculo">
    <w:name w:val="Hyperlink"/>
    <w:basedOn w:val="Fuentedeprrafopredeter"/>
    <w:uiPriority w:val="99"/>
    <w:unhideWhenUsed/>
    <w:rsid w:val="00B9570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95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B9570E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B9570E"/>
    <w:rPr>
      <w:rFonts w:ascii="Verdana" w:eastAsia="Times New Roman" w:hAnsi="Verdana"/>
      <w:b/>
      <w:bCs/>
      <w:color w:val="DD3B15"/>
      <w:sz w:val="17"/>
      <w:szCs w:val="17"/>
    </w:rPr>
  </w:style>
  <w:style w:type="paragraph" w:customStyle="1" w:styleId="parrafoflecha">
    <w:name w:val="parrafo_flecha"/>
    <w:basedOn w:val="Normal"/>
    <w:rsid w:val="00B9570E"/>
    <w:pPr>
      <w:spacing w:line="240" w:lineRule="auto"/>
    </w:pPr>
    <w:rPr>
      <w:rFonts w:ascii="Verdana" w:eastAsia="Times New Roman" w:hAnsi="Verdana"/>
      <w:color w:val="000000"/>
      <w:sz w:val="15"/>
      <w:szCs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4E309B"/>
    <w:pPr>
      <w:ind w:left="720"/>
      <w:contextualSpacing/>
    </w:pPr>
  </w:style>
  <w:style w:type="paragraph" w:customStyle="1" w:styleId="Default">
    <w:name w:val="Default"/>
    <w:rsid w:val="00447FAE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1C752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7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908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19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8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66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530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649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737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36810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0247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422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89380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2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93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3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645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3230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6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43848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4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7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53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%20Jimenez\Desktop\ModeloFollaConcell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5F736-1CA3-4110-8924-23827BCB8AC8}"/>
      </w:docPartPr>
      <w:docPartBody>
        <w:p w:rsidR="00C15005" w:rsidRDefault="00E55799">
          <w:r w:rsidRPr="006637A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93DEC9D91CA4983BB6E6B3EF40EA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69DE3-5751-47B8-B6B4-713A79E8015A}"/>
      </w:docPartPr>
      <w:docPartBody>
        <w:p w:rsidR="00C15005" w:rsidRDefault="00C15005" w:rsidP="00C15005">
          <w:pPr>
            <w:pStyle w:val="493DEC9D91CA4983BB6E6B3EF40EA0D95"/>
          </w:pPr>
          <w:r w:rsidRPr="006637A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EC05D41A2834C9EA06EFAA9A1087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0F1DB-48E6-4FBF-A718-0AFC3DC6F76D}"/>
      </w:docPartPr>
      <w:docPartBody>
        <w:p w:rsidR="00C15005" w:rsidRDefault="00C15005" w:rsidP="00C15005">
          <w:pPr>
            <w:pStyle w:val="AEC05D41A2834C9EA06EFAA9A10872235"/>
          </w:pPr>
          <w:r w:rsidRPr="006637A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F0CC8B5CF2147688447717331BDD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34C04-19B9-4E42-9AC9-9C4AB3891C3F}"/>
      </w:docPartPr>
      <w:docPartBody>
        <w:p w:rsidR="00C15005" w:rsidRDefault="00C15005" w:rsidP="00C15005">
          <w:pPr>
            <w:pStyle w:val="DF0CC8B5CF2147688447717331BDD32D5"/>
          </w:pPr>
          <w:r w:rsidRPr="006637A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29C687528244D4DABFC858B5C777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0EDA0-566A-4806-8ACC-594FABB19075}"/>
      </w:docPartPr>
      <w:docPartBody>
        <w:p w:rsidR="00C15005" w:rsidRDefault="00C15005" w:rsidP="00C15005">
          <w:pPr>
            <w:pStyle w:val="229C687528244D4DABFC858B5C777DAD5"/>
          </w:pPr>
          <w:r w:rsidRPr="006637A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15C905A8840490093C670D65EAB6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6E08E-51AF-4916-8342-0770CA91EE71}"/>
      </w:docPartPr>
      <w:docPartBody>
        <w:p w:rsidR="00C15005" w:rsidRDefault="00C15005" w:rsidP="00C15005">
          <w:pPr>
            <w:pStyle w:val="915C905A8840490093C670D65EAB62C05"/>
          </w:pPr>
          <w:r w:rsidRPr="006637A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6CB7D55F774913B01625A90AC60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FBB22-83CF-4C57-AE5E-B00FE8024B42}"/>
      </w:docPartPr>
      <w:docPartBody>
        <w:p w:rsidR="00C15005" w:rsidRDefault="00C15005" w:rsidP="00C15005">
          <w:pPr>
            <w:pStyle w:val="B96CB7D55F774913B01625A90AC60BF25"/>
          </w:pPr>
          <w:r w:rsidRPr="006637A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246B4F1DEFF49B08D774A6B48F54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02D64-7D39-4270-9D60-E4B181FB3163}"/>
      </w:docPartPr>
      <w:docPartBody>
        <w:p w:rsidR="00C15005" w:rsidRDefault="00C15005" w:rsidP="00C15005">
          <w:pPr>
            <w:pStyle w:val="6246B4F1DEFF49B08D774A6B48F54BEB5"/>
          </w:pPr>
          <w:r w:rsidRPr="006637A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717A519C25F49C598E3563A35AFC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0E2E1-2DA4-41B8-B891-DE9FFFE04CCB}"/>
      </w:docPartPr>
      <w:docPartBody>
        <w:p w:rsidR="00C15005" w:rsidRDefault="00C15005" w:rsidP="00C15005">
          <w:pPr>
            <w:pStyle w:val="5717A519C25F49C598E3563A35AFC8A55"/>
          </w:pPr>
          <w:r w:rsidRPr="006637A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5A5A241C9AF400189FB15F28CAC2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EACB7-B6D2-43D0-A41F-8D331D3C434D}"/>
      </w:docPartPr>
      <w:docPartBody>
        <w:p w:rsidR="00B77643" w:rsidRDefault="00C15005" w:rsidP="00C15005">
          <w:pPr>
            <w:pStyle w:val="35A5A241C9AF400189FB15F28CAC2322"/>
          </w:pPr>
          <w:r w:rsidRPr="006637A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3A8118BB36B47D384EA4583DECDB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91E7E-9905-4FDE-B0FD-F8AA6263E303}"/>
      </w:docPartPr>
      <w:docPartBody>
        <w:p w:rsidR="00B77643" w:rsidRDefault="00C15005" w:rsidP="00C15005">
          <w:pPr>
            <w:pStyle w:val="83A8118BB36B47D384EA4583DECDB8AF"/>
          </w:pPr>
          <w:r w:rsidRPr="006637A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2AF598B70874707BB9E9DF7CEB37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F60C9-1D64-4AA4-B877-EA6775E81986}"/>
      </w:docPartPr>
      <w:docPartBody>
        <w:p w:rsidR="00B77643" w:rsidRDefault="00C15005" w:rsidP="00C15005">
          <w:pPr>
            <w:pStyle w:val="72AF598B70874707BB9E9DF7CEB37363"/>
          </w:pPr>
          <w:r w:rsidRPr="006637A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F531687705848F09E08E1391D36B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51456-1D4C-4233-9D49-6141BE05E44D}"/>
      </w:docPartPr>
      <w:docPartBody>
        <w:p w:rsidR="00B77643" w:rsidRDefault="00C15005" w:rsidP="00C15005">
          <w:pPr>
            <w:pStyle w:val="8F531687705848F09E08E1391D36B3BB"/>
          </w:pPr>
          <w:r w:rsidRPr="006637AA">
            <w:rPr>
              <w:rStyle w:val="Textodelmarcadordeposicin"/>
            </w:rPr>
            <w:t>Ha</w:t>
          </w:r>
          <w:r>
            <w:rPr>
              <w:rStyle w:val="Textodelmarcadordeposicin"/>
            </w:rPr>
            <w:t>ga clic aquí para escribir</w:t>
          </w:r>
          <w:r w:rsidRPr="006637AA">
            <w:rPr>
              <w:rStyle w:val="Textodelmarcadordeposicin"/>
            </w:rPr>
            <w:t>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55799"/>
    <w:rsid w:val="002666F0"/>
    <w:rsid w:val="003619C5"/>
    <w:rsid w:val="0041697B"/>
    <w:rsid w:val="00B77643"/>
    <w:rsid w:val="00C15005"/>
    <w:rsid w:val="00DD5DB6"/>
    <w:rsid w:val="00E5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9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15005"/>
    <w:rPr>
      <w:color w:val="808080"/>
    </w:rPr>
  </w:style>
  <w:style w:type="paragraph" w:customStyle="1" w:styleId="493DEC9D91CA4983BB6E6B3EF40EA0D9">
    <w:name w:val="493DEC9D91CA4983BB6E6B3EF40EA0D9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AEC05D41A2834C9EA06EFAA9A1087223">
    <w:name w:val="AEC05D41A2834C9EA06EFAA9A1087223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DF0CC8B5CF2147688447717331BDD32D">
    <w:name w:val="DF0CC8B5CF2147688447717331BDD32D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229C687528244D4DABFC858B5C777DAD">
    <w:name w:val="229C687528244D4DABFC858B5C777DAD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915C905A8840490093C670D65EAB62C0">
    <w:name w:val="915C905A8840490093C670D65EAB62C0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B96CB7D55F774913B01625A90AC60BF2">
    <w:name w:val="B96CB7D55F774913B01625A90AC60BF2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6246B4F1DEFF49B08D774A6B48F54BEB">
    <w:name w:val="6246B4F1DEFF49B08D774A6B48F54BEB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5717A519C25F49C598E3563A35AFC8A5">
    <w:name w:val="5717A519C25F49C598E3563A35AFC8A5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493DEC9D91CA4983BB6E6B3EF40EA0D91">
    <w:name w:val="493DEC9D91CA4983BB6E6B3EF40EA0D91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AEC05D41A2834C9EA06EFAA9A10872231">
    <w:name w:val="AEC05D41A2834C9EA06EFAA9A10872231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DF0CC8B5CF2147688447717331BDD32D1">
    <w:name w:val="DF0CC8B5CF2147688447717331BDD32D1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229C687528244D4DABFC858B5C777DAD1">
    <w:name w:val="229C687528244D4DABFC858B5C777DAD1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915C905A8840490093C670D65EAB62C01">
    <w:name w:val="915C905A8840490093C670D65EAB62C01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B96CB7D55F774913B01625A90AC60BF21">
    <w:name w:val="B96CB7D55F774913B01625A90AC60BF21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6246B4F1DEFF49B08D774A6B48F54BEB1">
    <w:name w:val="6246B4F1DEFF49B08D774A6B48F54BEB1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5717A519C25F49C598E3563A35AFC8A51">
    <w:name w:val="5717A519C25F49C598E3563A35AFC8A51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493DEC9D91CA4983BB6E6B3EF40EA0D92">
    <w:name w:val="493DEC9D91CA4983BB6E6B3EF40EA0D92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AEC05D41A2834C9EA06EFAA9A10872232">
    <w:name w:val="AEC05D41A2834C9EA06EFAA9A10872232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DF0CC8B5CF2147688447717331BDD32D2">
    <w:name w:val="DF0CC8B5CF2147688447717331BDD32D2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229C687528244D4DABFC858B5C777DAD2">
    <w:name w:val="229C687528244D4DABFC858B5C777DAD2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915C905A8840490093C670D65EAB62C02">
    <w:name w:val="915C905A8840490093C670D65EAB62C02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B96CB7D55F774913B01625A90AC60BF22">
    <w:name w:val="B96CB7D55F774913B01625A90AC60BF22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6246B4F1DEFF49B08D774A6B48F54BEB2">
    <w:name w:val="6246B4F1DEFF49B08D774A6B48F54BEB2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5717A519C25F49C598E3563A35AFC8A52">
    <w:name w:val="5717A519C25F49C598E3563A35AFC8A52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493DEC9D91CA4983BB6E6B3EF40EA0D93">
    <w:name w:val="493DEC9D91CA4983BB6E6B3EF40EA0D93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AEC05D41A2834C9EA06EFAA9A10872233">
    <w:name w:val="AEC05D41A2834C9EA06EFAA9A10872233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DF0CC8B5CF2147688447717331BDD32D3">
    <w:name w:val="DF0CC8B5CF2147688447717331BDD32D3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229C687528244D4DABFC858B5C777DAD3">
    <w:name w:val="229C687528244D4DABFC858B5C777DAD3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915C905A8840490093C670D65EAB62C03">
    <w:name w:val="915C905A8840490093C670D65EAB62C03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B96CB7D55F774913B01625A90AC60BF23">
    <w:name w:val="B96CB7D55F774913B01625A90AC60BF23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6246B4F1DEFF49B08D774A6B48F54BEB3">
    <w:name w:val="6246B4F1DEFF49B08D774A6B48F54BEB3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5717A519C25F49C598E3563A35AFC8A53">
    <w:name w:val="5717A519C25F49C598E3563A35AFC8A53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493DEC9D91CA4983BB6E6B3EF40EA0D94">
    <w:name w:val="493DEC9D91CA4983BB6E6B3EF40EA0D94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AEC05D41A2834C9EA06EFAA9A10872234">
    <w:name w:val="AEC05D41A2834C9EA06EFAA9A10872234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DF0CC8B5CF2147688447717331BDD32D4">
    <w:name w:val="DF0CC8B5CF2147688447717331BDD32D4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229C687528244D4DABFC858B5C777DAD4">
    <w:name w:val="229C687528244D4DABFC858B5C777DAD4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915C905A8840490093C670D65EAB62C04">
    <w:name w:val="915C905A8840490093C670D65EAB62C04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B96CB7D55F774913B01625A90AC60BF24">
    <w:name w:val="B96CB7D55F774913B01625A90AC60BF24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6246B4F1DEFF49B08D774A6B48F54BEB4">
    <w:name w:val="6246B4F1DEFF49B08D774A6B48F54BEB4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5717A519C25F49C598E3563A35AFC8A54">
    <w:name w:val="5717A519C25F49C598E3563A35AFC8A54"/>
    <w:rsid w:val="00E55799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493DEC9D91CA4983BB6E6B3EF40EA0D95">
    <w:name w:val="493DEC9D91CA4983BB6E6B3EF40EA0D95"/>
    <w:rsid w:val="00C15005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AEC05D41A2834C9EA06EFAA9A10872235">
    <w:name w:val="AEC05D41A2834C9EA06EFAA9A10872235"/>
    <w:rsid w:val="00C15005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DF0CC8B5CF2147688447717331BDD32D5">
    <w:name w:val="DF0CC8B5CF2147688447717331BDD32D5"/>
    <w:rsid w:val="00C15005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229C687528244D4DABFC858B5C777DAD5">
    <w:name w:val="229C687528244D4DABFC858B5C777DAD5"/>
    <w:rsid w:val="00C15005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915C905A8840490093C670D65EAB62C05">
    <w:name w:val="915C905A8840490093C670D65EAB62C05"/>
    <w:rsid w:val="00C15005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B96CB7D55F774913B01625A90AC60BF25">
    <w:name w:val="B96CB7D55F774913B01625A90AC60BF25"/>
    <w:rsid w:val="00C15005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6246B4F1DEFF49B08D774A6B48F54BEB5">
    <w:name w:val="6246B4F1DEFF49B08D774A6B48F54BEB5"/>
    <w:rsid w:val="00C15005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5717A519C25F49C598E3563A35AFC8A55">
    <w:name w:val="5717A519C25F49C598E3563A35AFC8A55"/>
    <w:rsid w:val="00C15005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35A5A241C9AF400189FB15F28CAC2322">
    <w:name w:val="35A5A241C9AF400189FB15F28CAC2322"/>
    <w:rsid w:val="00C15005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83A8118BB36B47D384EA4583DECDB8AF">
    <w:name w:val="83A8118BB36B47D384EA4583DECDB8AF"/>
    <w:rsid w:val="00C15005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72AF598B70874707BB9E9DF7CEB37363">
    <w:name w:val="72AF598B70874707BB9E9DF7CEB37363"/>
    <w:rsid w:val="00C15005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8F531687705848F09E08E1391D36B3BB">
    <w:name w:val="8F531687705848F09E08E1391D36B3BB"/>
    <w:rsid w:val="00C15005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ECFB5CADD91D4C42ACE2FAEF5C95EF18">
    <w:name w:val="ECFB5CADD91D4C42ACE2FAEF5C95EF18"/>
    <w:rsid w:val="00C15005"/>
    <w:pPr>
      <w:spacing w:before="60" w:after="0" w:line="276" w:lineRule="auto"/>
      <w:jc w:val="both"/>
    </w:pPr>
    <w:rPr>
      <w:rFonts w:eastAsiaTheme="minorHAnsi"/>
      <w:lang w:val="gl-ES" w:eastAsia="en-US"/>
    </w:rPr>
  </w:style>
  <w:style w:type="paragraph" w:customStyle="1" w:styleId="D912C83C5C2E4816B7BE56C9357CA5EA">
    <w:name w:val="D912C83C5C2E4816B7BE56C9357CA5EA"/>
    <w:rsid w:val="00C15005"/>
    <w:pPr>
      <w:spacing w:before="60" w:after="0" w:line="276" w:lineRule="auto"/>
      <w:jc w:val="both"/>
    </w:pPr>
    <w:rPr>
      <w:rFonts w:eastAsiaTheme="minorHAnsi"/>
      <w:lang w:val="gl-ES"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1D8C48-620A-46B0-A761-BCF42164D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ModeloFollaConcello.dotx</Template>
  <TotalTime>18</TotalTime>
  <Pages>2</Pages>
  <Words>368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Jimenez</dc:creator>
  <cp:lastModifiedBy>usuario</cp:lastModifiedBy>
  <cp:revision>2</cp:revision>
  <cp:lastPrinted>2014-05-02T12:20:00Z</cp:lastPrinted>
  <dcterms:created xsi:type="dcterms:W3CDTF">2014-05-08T08:08:00Z</dcterms:created>
  <dcterms:modified xsi:type="dcterms:W3CDTF">2014-05-08T08:08:00Z</dcterms:modified>
</cp:coreProperties>
</file>